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57E30" w14:textId="78A0D6A7" w:rsidR="00E801E8" w:rsidRPr="00E801E8" w:rsidRDefault="00E801E8" w:rsidP="00E801E8">
      <w:pPr>
        <w:rPr>
          <w:sz w:val="24"/>
          <w:szCs w:val="24"/>
          <w:lang w:val="en-US"/>
        </w:rPr>
      </w:pPr>
    </w:p>
    <w:p w14:paraId="1EB6BD33" w14:textId="09709081" w:rsidR="00E801E8" w:rsidRPr="00E801E8" w:rsidRDefault="009D0766" w:rsidP="00E801E8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20</w:t>
      </w:r>
      <w:r w:rsidR="00820445">
        <w:rPr>
          <w:sz w:val="24"/>
          <w:szCs w:val="24"/>
          <w:lang w:val="en-US"/>
        </w:rPr>
        <w:t>_</w:t>
      </w:r>
      <w:r w:rsidR="008F76E3">
        <w:rPr>
          <w:sz w:val="24"/>
          <w:szCs w:val="24"/>
          <w:lang w:val="en-US"/>
        </w:rPr>
        <w:t>_</w:t>
      </w:r>
      <w:r w:rsidR="003376D8">
        <w:rPr>
          <w:sz w:val="24"/>
          <w:szCs w:val="24"/>
          <w:lang w:val="en-US"/>
        </w:rPr>
        <w:t>_</w:t>
      </w:r>
      <w:r w:rsidR="00354905">
        <w:rPr>
          <w:sz w:val="24"/>
          <w:szCs w:val="24"/>
          <w:lang w:val="en-US"/>
        </w:rPr>
        <w:t>-</w:t>
      </w:r>
      <w:r w:rsidR="003376D8">
        <w:rPr>
          <w:sz w:val="24"/>
          <w:szCs w:val="24"/>
          <w:lang w:val="en-US"/>
        </w:rPr>
        <w:t>_</w:t>
      </w:r>
      <w:r w:rsidR="008F76E3">
        <w:rPr>
          <w:sz w:val="24"/>
          <w:szCs w:val="24"/>
          <w:lang w:val="en-US"/>
        </w:rPr>
        <w:t>_</w:t>
      </w:r>
      <w:r w:rsidR="00253312">
        <w:rPr>
          <w:sz w:val="24"/>
          <w:szCs w:val="24"/>
          <w:lang w:val="en-US"/>
        </w:rPr>
        <w:t>_______</w:t>
      </w:r>
      <w:r w:rsidR="003376D8">
        <w:rPr>
          <w:sz w:val="24"/>
          <w:szCs w:val="24"/>
          <w:lang w:val="en-US"/>
        </w:rPr>
        <w:t>_</w:t>
      </w:r>
      <w:r w:rsidR="00354905">
        <w:rPr>
          <w:sz w:val="24"/>
          <w:szCs w:val="24"/>
          <w:lang w:val="en-US"/>
        </w:rPr>
        <w:t>-</w:t>
      </w:r>
      <w:r w:rsidR="003376D8">
        <w:rPr>
          <w:sz w:val="24"/>
          <w:szCs w:val="24"/>
          <w:lang w:val="en-US"/>
        </w:rPr>
        <w:t>_</w:t>
      </w:r>
      <w:r w:rsidR="008F76E3">
        <w:rPr>
          <w:sz w:val="24"/>
          <w:szCs w:val="24"/>
          <w:lang w:val="en-US"/>
        </w:rPr>
        <w:t>_</w:t>
      </w:r>
      <w:r w:rsidR="003376D8">
        <w:rPr>
          <w:sz w:val="24"/>
          <w:szCs w:val="24"/>
          <w:lang w:val="en-US"/>
        </w:rPr>
        <w:t>_</w:t>
      </w:r>
    </w:p>
    <w:p w14:paraId="6385051F" w14:textId="0E5E11E3" w:rsidR="00E801E8" w:rsidRPr="00B16242" w:rsidRDefault="003376D8" w:rsidP="003376D8">
      <w:pPr>
        <w:jc w:val="center"/>
        <w:rPr>
          <w:rFonts w:asciiTheme="minorHAnsi" w:hAnsiTheme="minorHAnsi" w:cstheme="minorHAnsi"/>
          <w:sz w:val="22"/>
          <w:szCs w:val="22"/>
          <w:lang w:val="lt-LT"/>
        </w:rPr>
      </w:pPr>
      <w:r w:rsidRPr="00B16242">
        <w:rPr>
          <w:rFonts w:asciiTheme="minorHAnsi" w:hAnsiTheme="minorHAnsi" w:cstheme="minorHAnsi"/>
          <w:sz w:val="22"/>
          <w:szCs w:val="22"/>
          <w:lang w:val="lt-LT"/>
        </w:rPr>
        <w:t>(data)</w:t>
      </w:r>
    </w:p>
    <w:p w14:paraId="01226DED" w14:textId="1D8A09E9" w:rsidR="00E801E8" w:rsidRPr="00B16242" w:rsidRDefault="00E801E8" w:rsidP="00521B64">
      <w:pPr>
        <w:jc w:val="both"/>
        <w:rPr>
          <w:sz w:val="28"/>
          <w:lang w:val="lt-LT"/>
        </w:rPr>
      </w:pPr>
      <w:r w:rsidRPr="00B16242">
        <w:rPr>
          <w:sz w:val="28"/>
          <w:lang w:val="lt-LT"/>
        </w:rPr>
        <w:t xml:space="preserve">      </w:t>
      </w:r>
    </w:p>
    <w:p w14:paraId="20DFD3A6" w14:textId="2B7DD9C2" w:rsidR="003376D8" w:rsidRPr="00B16242" w:rsidRDefault="003376D8" w:rsidP="003376D8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  <w:lang w:val="lt-LT"/>
        </w:rPr>
      </w:pPr>
      <w:r w:rsidRPr="00B16242">
        <w:rPr>
          <w:rFonts w:asciiTheme="minorHAnsi" w:hAnsiTheme="minorHAnsi" w:cstheme="minorHAnsi"/>
          <w:sz w:val="28"/>
          <w:szCs w:val="28"/>
          <w:lang w:val="lt-LT"/>
        </w:rPr>
        <w:t>Kreipimasis dėl garantijos</w:t>
      </w:r>
    </w:p>
    <w:p w14:paraId="45C743C6" w14:textId="77777777" w:rsidR="00C65C31" w:rsidRDefault="00C65C31" w:rsidP="00991B8A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lt-LT"/>
        </w:rPr>
        <w:sectPr w:rsidR="00C65C31" w:rsidSect="00991B8A">
          <w:headerReference w:type="default" r:id="rId8"/>
          <w:footerReference w:type="default" r:id="rId9"/>
          <w:pgSz w:w="11906" w:h="16838" w:code="9"/>
          <w:pgMar w:top="720" w:right="720" w:bottom="720" w:left="720" w:header="543" w:footer="277" w:gutter="0"/>
          <w:cols w:space="708"/>
          <w:docGrid w:linePitch="360"/>
        </w:sectPr>
      </w:pPr>
    </w:p>
    <w:p w14:paraId="087FD850" w14:textId="4D8D1A87" w:rsidR="007664DE" w:rsidRPr="00B16242" w:rsidRDefault="007664DE" w:rsidP="00991B8A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lt-LT"/>
        </w:rPr>
      </w:pPr>
      <w:r w:rsidRPr="00B16242">
        <w:rPr>
          <w:rFonts w:asciiTheme="minorHAnsi" w:hAnsiTheme="minorHAnsi" w:cstheme="minorHAnsi"/>
          <w:b/>
          <w:sz w:val="22"/>
          <w:szCs w:val="22"/>
          <w:lang w:val="lt-LT"/>
        </w:rPr>
        <w:t>Gaminio informacija:</w:t>
      </w:r>
    </w:p>
    <w:p w14:paraId="2B9A3AE6" w14:textId="36637C83" w:rsidR="007664DE" w:rsidRPr="00B16242" w:rsidRDefault="00DB2E1B" w:rsidP="00991B8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>
        <w:rPr>
          <w:rFonts w:asciiTheme="minorHAnsi" w:hAnsiTheme="minorHAnsi" w:cstheme="minorHAnsi"/>
          <w:sz w:val="22"/>
          <w:szCs w:val="22"/>
          <w:lang w:val="lt-LT"/>
        </w:rPr>
        <w:t xml:space="preserve">1) </w:t>
      </w:r>
      <w:r w:rsidR="007664DE" w:rsidRPr="00B16242">
        <w:rPr>
          <w:rFonts w:asciiTheme="minorHAnsi" w:hAnsiTheme="minorHAnsi" w:cstheme="minorHAnsi"/>
          <w:sz w:val="22"/>
          <w:szCs w:val="22"/>
          <w:lang w:val="lt-LT"/>
        </w:rPr>
        <w:t>Gaminio pavadinimas:</w:t>
      </w:r>
      <w:r w:rsidR="00770887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770887" w:rsidRPr="00770887">
        <w:rPr>
          <w:rFonts w:asciiTheme="minorHAnsi" w:hAnsiTheme="minorHAnsi" w:cstheme="minorHAnsi"/>
          <w:sz w:val="22"/>
          <w:szCs w:val="22"/>
          <w:highlight w:val="yellow"/>
          <w:lang w:val="lt-LT"/>
        </w:rPr>
        <w:t>PTL-16F</w:t>
      </w:r>
    </w:p>
    <w:p w14:paraId="5C259A70" w14:textId="7E932BFA" w:rsidR="007664DE" w:rsidRDefault="00DB2E1B" w:rsidP="00991B8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>
        <w:rPr>
          <w:rFonts w:asciiTheme="minorHAnsi" w:hAnsiTheme="minorHAnsi" w:cstheme="minorHAnsi"/>
          <w:sz w:val="22"/>
          <w:szCs w:val="22"/>
          <w:lang w:val="lt-LT"/>
        </w:rPr>
        <w:t xml:space="preserve">2) </w:t>
      </w:r>
      <w:r w:rsidR="007664DE" w:rsidRPr="00B16242">
        <w:rPr>
          <w:rFonts w:asciiTheme="minorHAnsi" w:hAnsiTheme="minorHAnsi" w:cstheme="minorHAnsi"/>
          <w:sz w:val="22"/>
          <w:szCs w:val="22"/>
          <w:lang w:val="lt-LT"/>
        </w:rPr>
        <w:t>Serijos ir (arba) VIN:</w:t>
      </w:r>
      <w:r w:rsidR="00770887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A6320A">
        <w:rPr>
          <w:rFonts w:asciiTheme="minorHAnsi" w:hAnsiTheme="minorHAnsi" w:cstheme="minorHAnsi"/>
          <w:sz w:val="22"/>
          <w:szCs w:val="22"/>
          <w:highlight w:val="yellow"/>
          <w:lang w:val="lt-LT"/>
        </w:rPr>
        <w:t>PTL20F2PPM93DT101</w:t>
      </w:r>
    </w:p>
    <w:p w14:paraId="38038EA1" w14:textId="4052BCAF" w:rsidR="00770887" w:rsidRPr="00B16242" w:rsidRDefault="00DB2E1B" w:rsidP="00991B8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>
        <w:rPr>
          <w:rFonts w:asciiTheme="minorHAnsi" w:hAnsiTheme="minorHAnsi" w:cstheme="minorHAnsi"/>
          <w:sz w:val="22"/>
          <w:szCs w:val="22"/>
          <w:lang w:val="lt-LT"/>
        </w:rPr>
        <w:t xml:space="preserve">3) </w:t>
      </w:r>
      <w:r w:rsidR="00770887">
        <w:rPr>
          <w:rFonts w:asciiTheme="minorHAnsi" w:hAnsiTheme="minorHAnsi" w:cstheme="minorHAnsi"/>
          <w:sz w:val="22"/>
          <w:szCs w:val="22"/>
          <w:lang w:val="lt-LT"/>
        </w:rPr>
        <w:t xml:space="preserve">Gamybos numeris: </w:t>
      </w:r>
      <w:r w:rsidR="00A6320A">
        <w:rPr>
          <w:rFonts w:asciiTheme="minorHAnsi" w:hAnsiTheme="minorHAnsi" w:cstheme="minorHAnsi"/>
          <w:sz w:val="22"/>
          <w:szCs w:val="22"/>
          <w:highlight w:val="yellow"/>
          <w:lang w:val="lt-LT"/>
        </w:rPr>
        <w:t>320</w:t>
      </w:r>
      <w:r w:rsidR="00770887" w:rsidRPr="00770887">
        <w:rPr>
          <w:rFonts w:asciiTheme="minorHAnsi" w:hAnsiTheme="minorHAnsi" w:cstheme="minorHAnsi"/>
          <w:sz w:val="22"/>
          <w:szCs w:val="22"/>
          <w:highlight w:val="yellow"/>
          <w:lang w:val="lt-LT"/>
        </w:rPr>
        <w:t>0</w:t>
      </w:r>
    </w:p>
    <w:p w14:paraId="29A297FA" w14:textId="6A818C8E" w:rsidR="007664DE" w:rsidRPr="00B16242" w:rsidRDefault="00DB2E1B" w:rsidP="00991B8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>
        <w:rPr>
          <w:rFonts w:asciiTheme="minorHAnsi" w:hAnsiTheme="minorHAnsi" w:cstheme="minorHAnsi"/>
          <w:sz w:val="22"/>
          <w:szCs w:val="22"/>
          <w:lang w:val="lt-LT"/>
        </w:rPr>
        <w:t xml:space="preserve">4) </w:t>
      </w:r>
      <w:r w:rsidR="007664DE" w:rsidRPr="00B16242">
        <w:rPr>
          <w:rFonts w:asciiTheme="minorHAnsi" w:hAnsiTheme="minorHAnsi" w:cstheme="minorHAnsi"/>
          <w:sz w:val="22"/>
          <w:szCs w:val="22"/>
          <w:lang w:val="lt-LT"/>
        </w:rPr>
        <w:t>Gam</w:t>
      </w:r>
      <w:r w:rsidR="006D3EB0">
        <w:rPr>
          <w:rFonts w:asciiTheme="minorHAnsi" w:hAnsiTheme="minorHAnsi" w:cstheme="minorHAnsi"/>
          <w:sz w:val="22"/>
          <w:szCs w:val="22"/>
          <w:lang w:val="lt-LT"/>
        </w:rPr>
        <w:t>ybos metai</w:t>
      </w:r>
      <w:r w:rsidR="007664DE" w:rsidRPr="00B16242">
        <w:rPr>
          <w:rFonts w:asciiTheme="minorHAnsi" w:hAnsiTheme="minorHAnsi" w:cstheme="minorHAnsi"/>
          <w:sz w:val="22"/>
          <w:szCs w:val="22"/>
          <w:lang w:val="lt-LT"/>
        </w:rPr>
        <w:t>:</w:t>
      </w:r>
      <w:r w:rsidR="00770887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770887" w:rsidRPr="00770887">
        <w:rPr>
          <w:rFonts w:asciiTheme="minorHAnsi" w:hAnsiTheme="minorHAnsi" w:cstheme="minorHAnsi"/>
          <w:sz w:val="22"/>
          <w:szCs w:val="22"/>
          <w:highlight w:val="yellow"/>
          <w:lang w:val="lt-LT"/>
        </w:rPr>
        <w:t>2017</w:t>
      </w:r>
    </w:p>
    <w:p w14:paraId="5282DCD7" w14:textId="42309534" w:rsidR="00C65C31" w:rsidRDefault="000C5312" w:rsidP="00991B8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B16242">
        <w:rPr>
          <w:rFonts w:asciiTheme="minorHAnsi" w:hAnsiTheme="minorHAnsi" w:cstheme="minorHAnsi"/>
          <w:sz w:val="22"/>
          <w:szCs w:val="22"/>
          <w:lang w:val="lt-LT"/>
        </w:rPr>
        <w:t>Sąskaitos</w:t>
      </w:r>
      <w:r w:rsidR="006D3EB0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DB2E1B">
        <w:rPr>
          <w:rFonts w:asciiTheme="minorHAnsi" w:hAnsiTheme="minorHAnsi" w:cstheme="minorHAnsi"/>
          <w:sz w:val="22"/>
          <w:szCs w:val="22"/>
          <w:lang w:val="lt-LT"/>
        </w:rPr>
        <w:t>kopija</w:t>
      </w:r>
    </w:p>
    <w:p w14:paraId="042E5C00" w14:textId="3989F9AD" w:rsidR="00770887" w:rsidRDefault="00770887" w:rsidP="00C65C3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lt-LT"/>
        </w:rPr>
      </w:pPr>
    </w:p>
    <w:p w14:paraId="67082A41" w14:textId="3488992B" w:rsidR="006D3EB0" w:rsidRDefault="006D3EB0" w:rsidP="00C65C3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lt-LT"/>
        </w:rPr>
      </w:pPr>
    </w:p>
    <w:p w14:paraId="10615AB8" w14:textId="739271EB" w:rsidR="006D3EB0" w:rsidRDefault="006D3EB0" w:rsidP="00C65C3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lt-LT"/>
        </w:rPr>
      </w:pPr>
    </w:p>
    <w:p w14:paraId="351894E3" w14:textId="31CC42E0" w:rsidR="00C65C31" w:rsidRPr="00B16242" w:rsidRDefault="00C65C31" w:rsidP="00C65C3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lt-LT"/>
        </w:rPr>
      </w:pPr>
      <w:r w:rsidRPr="00B16242">
        <w:rPr>
          <w:rFonts w:asciiTheme="minorHAnsi" w:hAnsiTheme="minorHAnsi" w:cstheme="minorHAnsi"/>
          <w:b/>
          <w:sz w:val="22"/>
          <w:szCs w:val="22"/>
          <w:lang w:val="lt-LT"/>
        </w:rPr>
        <w:t>Naudotojo informacija:</w:t>
      </w:r>
    </w:p>
    <w:p w14:paraId="5086F30D" w14:textId="77777777" w:rsidR="00CD277B" w:rsidRDefault="00C65C31" w:rsidP="00C3204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B16242">
        <w:rPr>
          <w:rFonts w:asciiTheme="minorHAnsi" w:hAnsiTheme="minorHAnsi" w:cstheme="minorHAnsi"/>
          <w:sz w:val="22"/>
          <w:szCs w:val="22"/>
          <w:lang w:val="lt-LT"/>
        </w:rPr>
        <w:t>Vardas, pavardė</w:t>
      </w:r>
      <w:r w:rsidR="00CD277B">
        <w:rPr>
          <w:rFonts w:asciiTheme="minorHAnsi" w:hAnsiTheme="minorHAnsi" w:cstheme="minorHAnsi"/>
          <w:sz w:val="22"/>
          <w:szCs w:val="22"/>
          <w:lang w:val="lt-LT"/>
        </w:rPr>
        <w:t xml:space="preserve"> / įmonė pavadinimas</w:t>
      </w:r>
      <w:r w:rsidR="00C3204F">
        <w:rPr>
          <w:rFonts w:asciiTheme="minorHAnsi" w:hAnsiTheme="minorHAnsi" w:cstheme="minorHAnsi"/>
          <w:sz w:val="22"/>
          <w:szCs w:val="22"/>
          <w:lang w:val="lt-LT"/>
        </w:rPr>
        <w:t xml:space="preserve">: </w:t>
      </w:r>
    </w:p>
    <w:p w14:paraId="16C5FCC5" w14:textId="1185AE93" w:rsidR="00C3204F" w:rsidRPr="00B16242" w:rsidRDefault="00C3204F" w:rsidP="00C3204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C3204F">
        <w:rPr>
          <w:rFonts w:asciiTheme="minorHAnsi" w:hAnsiTheme="minorHAnsi" w:cstheme="minorHAnsi"/>
          <w:sz w:val="22"/>
          <w:szCs w:val="22"/>
          <w:highlight w:val="yellow"/>
          <w:lang w:val="lt-LT"/>
        </w:rPr>
        <w:t>JONAS JONAITIS</w:t>
      </w:r>
    </w:p>
    <w:p w14:paraId="4674DE3E" w14:textId="37F89840" w:rsidR="00C65C31" w:rsidRDefault="00C65C31" w:rsidP="00C65C3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B16242">
        <w:rPr>
          <w:rFonts w:asciiTheme="minorHAnsi" w:hAnsiTheme="minorHAnsi" w:cstheme="minorHAnsi"/>
          <w:sz w:val="22"/>
          <w:szCs w:val="22"/>
          <w:lang w:val="lt-LT"/>
        </w:rPr>
        <w:t>Adresas:</w:t>
      </w:r>
    </w:p>
    <w:p w14:paraId="0C7ED7A1" w14:textId="6A97C895" w:rsidR="00C65C31" w:rsidRDefault="00CD277B" w:rsidP="00C65C3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CD277B">
        <w:rPr>
          <w:rFonts w:asciiTheme="minorHAnsi" w:hAnsiTheme="minorHAnsi" w:cstheme="minorHAnsi"/>
          <w:sz w:val="22"/>
          <w:szCs w:val="22"/>
          <w:highlight w:val="yellow"/>
          <w:lang w:val="lt-LT"/>
        </w:rPr>
        <w:t xml:space="preserve">Technikos g. 5, </w:t>
      </w:r>
      <w:proofErr w:type="spellStart"/>
      <w:r w:rsidRPr="00CD277B">
        <w:rPr>
          <w:rFonts w:asciiTheme="minorHAnsi" w:hAnsiTheme="minorHAnsi" w:cstheme="minorHAnsi"/>
          <w:sz w:val="22"/>
          <w:szCs w:val="22"/>
          <w:highlight w:val="yellow"/>
          <w:lang w:val="lt-LT"/>
        </w:rPr>
        <w:t>Keleriškių</w:t>
      </w:r>
      <w:proofErr w:type="spellEnd"/>
      <w:r w:rsidRPr="00CD277B">
        <w:rPr>
          <w:rFonts w:asciiTheme="minorHAnsi" w:hAnsiTheme="minorHAnsi" w:cstheme="minorHAnsi"/>
          <w:sz w:val="22"/>
          <w:szCs w:val="22"/>
          <w:highlight w:val="yellow"/>
          <w:lang w:val="lt-LT"/>
        </w:rPr>
        <w:t xml:space="preserve"> km., 57342, Kėdainiai</w:t>
      </w:r>
    </w:p>
    <w:p w14:paraId="7922EC90" w14:textId="77777777" w:rsidR="004C559D" w:rsidRPr="00B16242" w:rsidRDefault="004C559D" w:rsidP="00C65C3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</w:p>
    <w:p w14:paraId="4BDA4F8A" w14:textId="72FFB8FD" w:rsidR="00C65C31" w:rsidRPr="00B16242" w:rsidRDefault="00C65C31" w:rsidP="00C65C3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B16242">
        <w:rPr>
          <w:rFonts w:asciiTheme="minorHAnsi" w:hAnsiTheme="minorHAnsi" w:cstheme="minorHAnsi"/>
          <w:sz w:val="22"/>
          <w:szCs w:val="22"/>
          <w:lang w:val="lt-LT"/>
        </w:rPr>
        <w:t>Kontaktinis telefono numeris:</w:t>
      </w:r>
      <w:r w:rsidR="00DB2E1B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DB2E1B" w:rsidRPr="00DB2E1B">
        <w:rPr>
          <w:rFonts w:asciiTheme="minorHAnsi" w:hAnsiTheme="minorHAnsi" w:cstheme="minorHAnsi"/>
          <w:sz w:val="22"/>
          <w:szCs w:val="22"/>
          <w:highlight w:val="yellow"/>
          <w:lang w:val="lt-LT"/>
        </w:rPr>
        <w:t>8</w:t>
      </w:r>
      <w:r w:rsidR="001146D3">
        <w:rPr>
          <w:rFonts w:asciiTheme="minorHAnsi" w:hAnsiTheme="minorHAnsi" w:cstheme="minorHAnsi"/>
          <w:sz w:val="22"/>
          <w:szCs w:val="22"/>
          <w:highlight w:val="yellow"/>
          <w:lang w:val="lt-LT"/>
        </w:rPr>
        <w:t>34742390</w:t>
      </w:r>
    </w:p>
    <w:p w14:paraId="112A4B76" w14:textId="77777777" w:rsidR="00C65C31" w:rsidRPr="00B16242" w:rsidRDefault="00C65C31" w:rsidP="00C65C3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B16242">
        <w:rPr>
          <w:rFonts w:asciiTheme="minorHAnsi" w:hAnsiTheme="minorHAnsi" w:cstheme="minorHAnsi"/>
          <w:sz w:val="22"/>
          <w:szCs w:val="22"/>
          <w:lang w:val="lt-LT"/>
        </w:rPr>
        <w:t>El. pašto adresas:</w:t>
      </w:r>
    </w:p>
    <w:p w14:paraId="1E9D97AE" w14:textId="577C63D8" w:rsidR="00C65C31" w:rsidRPr="00DB2E1B" w:rsidRDefault="001146D3" w:rsidP="00991B8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  <w:sectPr w:rsidR="00C65C31" w:rsidRPr="00DB2E1B" w:rsidSect="00C65C31">
          <w:type w:val="continuous"/>
          <w:pgSz w:w="11906" w:h="16838" w:code="9"/>
          <w:pgMar w:top="720" w:right="720" w:bottom="720" w:left="720" w:header="543" w:footer="277" w:gutter="0"/>
          <w:cols w:num="2" w:space="1298"/>
          <w:docGrid w:linePitch="360"/>
        </w:sectPr>
      </w:pPr>
      <w:r>
        <w:rPr>
          <w:rFonts w:asciiTheme="minorHAnsi" w:hAnsiTheme="minorHAnsi" w:cstheme="minorHAnsi"/>
          <w:sz w:val="22"/>
          <w:szCs w:val="22"/>
          <w:highlight w:val="yellow"/>
          <w:lang w:val="lt-LT"/>
        </w:rPr>
        <w:t>klientas</w:t>
      </w:r>
      <w:r w:rsidR="00DB2E1B" w:rsidRPr="00DB2E1B">
        <w:rPr>
          <w:rFonts w:asciiTheme="minorHAnsi" w:hAnsiTheme="minorHAnsi" w:cstheme="minorHAnsi"/>
          <w:sz w:val="22"/>
          <w:szCs w:val="22"/>
          <w:highlight w:val="yellow"/>
          <w:lang w:val="en-US"/>
        </w:rPr>
        <w:t>@</w:t>
      </w:r>
      <w:r>
        <w:rPr>
          <w:rFonts w:asciiTheme="minorHAnsi" w:hAnsiTheme="minorHAnsi" w:cstheme="minorHAnsi"/>
          <w:sz w:val="22"/>
          <w:szCs w:val="22"/>
          <w:highlight w:val="yellow"/>
          <w:lang w:val="en-US"/>
        </w:rPr>
        <w:t>paštas</w:t>
      </w:r>
      <w:r w:rsidR="00DB2E1B" w:rsidRPr="00DB2E1B">
        <w:rPr>
          <w:rFonts w:asciiTheme="minorHAnsi" w:hAnsiTheme="minorHAnsi" w:cstheme="minorHAnsi"/>
          <w:sz w:val="22"/>
          <w:szCs w:val="22"/>
          <w:highlight w:val="yellow"/>
          <w:lang w:val="en-US"/>
        </w:rPr>
        <w:t>.lt</w:t>
      </w:r>
    </w:p>
    <w:p w14:paraId="1ED0AF53" w14:textId="0EF6FA16" w:rsidR="00B16242" w:rsidRDefault="00B16242" w:rsidP="00991B8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lt-LT"/>
        </w:rPr>
      </w:pPr>
    </w:p>
    <w:p w14:paraId="46E2D712" w14:textId="2CC6749F" w:rsidR="00B16242" w:rsidRDefault="00B16242" w:rsidP="00991B8A">
      <w:pPr>
        <w:jc w:val="both"/>
        <w:rPr>
          <w:rFonts w:asciiTheme="minorHAnsi" w:hAnsiTheme="minorHAnsi" w:cstheme="minorHAnsi"/>
          <w:position w:val="4"/>
          <w:sz w:val="22"/>
          <w:szCs w:val="22"/>
          <w:lang w:val="lt-LT"/>
        </w:rPr>
      </w:pPr>
      <w:r w:rsidRPr="00B16242">
        <w:rPr>
          <w:rFonts w:asciiTheme="minorHAnsi" w:hAnsiTheme="minorHAnsi" w:cstheme="minorHAnsi"/>
          <w:b/>
          <w:position w:val="4"/>
          <w:sz w:val="22"/>
          <w:szCs w:val="22"/>
          <w:lang w:val="lt-LT"/>
        </w:rPr>
        <w:t>Problemos aprašymas</w:t>
      </w:r>
      <w:r w:rsidR="00DB2E1B">
        <w:rPr>
          <w:rFonts w:asciiTheme="minorHAnsi" w:hAnsiTheme="minorHAnsi" w:cstheme="minorHAnsi"/>
          <w:b/>
          <w:position w:val="4"/>
          <w:sz w:val="22"/>
          <w:szCs w:val="22"/>
          <w:lang w:val="lt-LT"/>
        </w:rPr>
        <w:t xml:space="preserve"> (detalizuoti gedimą, jo atsiradimo laiką, aplinkybes, pateikti vaizdinę medžiagą)</w:t>
      </w:r>
      <w:r w:rsidRPr="00B16242">
        <w:rPr>
          <w:rFonts w:asciiTheme="minorHAnsi" w:hAnsiTheme="minorHAnsi" w:cstheme="minorHAnsi"/>
          <w:b/>
          <w:position w:val="4"/>
          <w:sz w:val="22"/>
          <w:szCs w:val="22"/>
          <w:lang w:val="lt-LT"/>
        </w:rPr>
        <w:t>:</w:t>
      </w:r>
    </w:p>
    <w:p w14:paraId="0761B82A" w14:textId="1233A9D1" w:rsidR="00B16242" w:rsidRDefault="00B16242" w:rsidP="00991B8A">
      <w:pPr>
        <w:jc w:val="both"/>
        <w:rPr>
          <w:rFonts w:asciiTheme="minorHAnsi" w:hAnsiTheme="minorHAnsi" w:cstheme="minorHAnsi"/>
          <w:position w:val="4"/>
          <w:sz w:val="22"/>
          <w:szCs w:val="22"/>
          <w:lang w:val="lt-LT"/>
        </w:rPr>
      </w:pPr>
    </w:p>
    <w:p w14:paraId="4AE2E8F1" w14:textId="5D95950A" w:rsidR="00B16242" w:rsidRDefault="00A6320A" w:rsidP="00991B8A">
      <w:pPr>
        <w:jc w:val="both"/>
        <w:rPr>
          <w:rFonts w:asciiTheme="minorHAnsi" w:hAnsiTheme="minorHAnsi" w:cstheme="minorHAnsi"/>
          <w:position w:val="4"/>
          <w:sz w:val="22"/>
          <w:szCs w:val="22"/>
          <w:lang w:val="lt-LT"/>
        </w:rPr>
      </w:pPr>
      <w:r>
        <w:rPr>
          <w:rFonts w:asciiTheme="minorHAnsi" w:hAnsiTheme="minorHAnsi" w:cstheme="minorHAnsi"/>
          <w:position w:val="4"/>
          <w:sz w:val="22"/>
          <w:szCs w:val="22"/>
          <w:highlight w:val="yellow"/>
          <w:lang w:val="lt-LT"/>
        </w:rPr>
        <w:t>Tepalo lašėjimas iš hidraulinio borto cilindro</w:t>
      </w:r>
    </w:p>
    <w:p w14:paraId="7E0F3C8A" w14:textId="1C2C639A" w:rsidR="00B16242" w:rsidRDefault="00B16242" w:rsidP="00991B8A">
      <w:pPr>
        <w:jc w:val="both"/>
        <w:rPr>
          <w:rFonts w:asciiTheme="minorHAnsi" w:hAnsiTheme="minorHAnsi" w:cstheme="minorHAnsi"/>
          <w:position w:val="4"/>
          <w:sz w:val="22"/>
          <w:szCs w:val="22"/>
          <w:lang w:val="lt-LT"/>
        </w:rPr>
      </w:pPr>
    </w:p>
    <w:p w14:paraId="299275EB" w14:textId="47FC0948" w:rsidR="00B16242" w:rsidRDefault="00B16242" w:rsidP="00991B8A">
      <w:pPr>
        <w:jc w:val="both"/>
        <w:rPr>
          <w:rFonts w:asciiTheme="minorHAnsi" w:hAnsiTheme="minorHAnsi" w:cstheme="minorHAnsi"/>
          <w:position w:val="4"/>
          <w:sz w:val="22"/>
          <w:szCs w:val="22"/>
          <w:lang w:val="lt-LT"/>
        </w:rPr>
      </w:pPr>
    </w:p>
    <w:p w14:paraId="72C26E8B" w14:textId="040AA0C9" w:rsidR="00B16242" w:rsidRDefault="00B16242" w:rsidP="00991B8A">
      <w:pPr>
        <w:jc w:val="both"/>
        <w:rPr>
          <w:rFonts w:asciiTheme="minorHAnsi" w:hAnsiTheme="minorHAnsi" w:cstheme="minorHAnsi"/>
          <w:position w:val="4"/>
          <w:sz w:val="22"/>
          <w:szCs w:val="22"/>
          <w:lang w:val="lt-LT"/>
        </w:rPr>
      </w:pPr>
    </w:p>
    <w:p w14:paraId="2817B0DA" w14:textId="779F96FA" w:rsidR="00B16242" w:rsidRDefault="00B16242" w:rsidP="00991B8A">
      <w:pPr>
        <w:jc w:val="both"/>
        <w:rPr>
          <w:rFonts w:asciiTheme="minorHAnsi" w:hAnsiTheme="minorHAnsi" w:cstheme="minorHAnsi"/>
          <w:position w:val="4"/>
          <w:sz w:val="22"/>
          <w:szCs w:val="22"/>
          <w:lang w:val="lt-LT"/>
        </w:rPr>
      </w:pPr>
    </w:p>
    <w:p w14:paraId="153DC6ED" w14:textId="4574956E" w:rsidR="00B16242" w:rsidRDefault="00B16242" w:rsidP="00991B8A">
      <w:pPr>
        <w:jc w:val="both"/>
        <w:rPr>
          <w:rFonts w:asciiTheme="minorHAnsi" w:hAnsiTheme="minorHAnsi" w:cstheme="minorHAnsi"/>
          <w:b/>
          <w:position w:val="4"/>
          <w:sz w:val="22"/>
          <w:szCs w:val="22"/>
          <w:lang w:val="lt-LT"/>
        </w:rPr>
      </w:pPr>
    </w:p>
    <w:p w14:paraId="7E053202" w14:textId="7E35A785" w:rsidR="005735CC" w:rsidRDefault="005735CC" w:rsidP="00991B8A">
      <w:pPr>
        <w:jc w:val="both"/>
        <w:rPr>
          <w:rFonts w:asciiTheme="minorHAnsi" w:hAnsiTheme="minorHAnsi" w:cstheme="minorHAnsi"/>
          <w:b/>
          <w:position w:val="4"/>
          <w:sz w:val="22"/>
          <w:szCs w:val="22"/>
          <w:lang w:val="lt-LT"/>
        </w:rPr>
      </w:pPr>
    </w:p>
    <w:p w14:paraId="285C749C" w14:textId="0C8CAB96" w:rsidR="005735CC" w:rsidRDefault="005735CC" w:rsidP="00991B8A">
      <w:pPr>
        <w:jc w:val="both"/>
        <w:rPr>
          <w:rFonts w:asciiTheme="minorHAnsi" w:hAnsiTheme="minorHAnsi" w:cstheme="minorHAnsi"/>
          <w:b/>
          <w:position w:val="4"/>
          <w:sz w:val="22"/>
          <w:szCs w:val="22"/>
          <w:lang w:val="lt-LT"/>
        </w:rPr>
      </w:pPr>
    </w:p>
    <w:p w14:paraId="7DF23E23" w14:textId="74792A0C" w:rsidR="00B16242" w:rsidRDefault="00B16242" w:rsidP="00991B8A">
      <w:pPr>
        <w:jc w:val="both"/>
        <w:rPr>
          <w:rFonts w:asciiTheme="minorHAnsi" w:hAnsiTheme="minorHAnsi" w:cstheme="minorHAnsi"/>
          <w:b/>
          <w:position w:val="4"/>
          <w:sz w:val="22"/>
          <w:szCs w:val="22"/>
          <w:lang w:val="lt-LT"/>
        </w:rPr>
      </w:pPr>
    </w:p>
    <w:p w14:paraId="5146D121" w14:textId="5E289182" w:rsidR="005735CC" w:rsidRPr="005735CC" w:rsidRDefault="005735CC" w:rsidP="00991B8A">
      <w:pPr>
        <w:jc w:val="both"/>
        <w:rPr>
          <w:rFonts w:asciiTheme="minorHAnsi" w:hAnsiTheme="minorHAnsi" w:cstheme="minorHAnsi"/>
          <w:position w:val="4"/>
          <w:lang w:val="lt-LT"/>
        </w:rPr>
      </w:pPr>
      <w:r>
        <w:rPr>
          <w:rFonts w:asciiTheme="minorHAnsi" w:hAnsiTheme="minorHAnsi" w:cstheme="minorHAnsi"/>
          <w:position w:val="4"/>
          <w:lang w:val="lt-LT"/>
        </w:rPr>
        <w:t>Pildant formą, privaloma užpildyti visus laukelius.</w:t>
      </w:r>
      <w:r w:rsidR="0098482C">
        <w:rPr>
          <w:rFonts w:asciiTheme="minorHAnsi" w:hAnsiTheme="minorHAnsi" w:cstheme="minorHAnsi"/>
          <w:position w:val="4"/>
          <w:lang w:val="lt-LT"/>
        </w:rPr>
        <w:t xml:space="preserve"> Privaloma pateikti skenuotą originalios sąskaitos kopiją.</w:t>
      </w:r>
    </w:p>
    <w:p w14:paraId="24D1C81D" w14:textId="018891E3" w:rsidR="00B16242" w:rsidRPr="00991B8A" w:rsidRDefault="00DF0C7D" w:rsidP="00991B8A">
      <w:pPr>
        <w:jc w:val="both"/>
        <w:rPr>
          <w:rFonts w:asciiTheme="minorHAnsi" w:hAnsiTheme="minorHAnsi" w:cstheme="minorHAnsi"/>
          <w:b/>
          <w:position w:val="4"/>
          <w:lang w:val="lt-LT"/>
        </w:rPr>
      </w:pPr>
      <w:r>
        <w:rPr>
          <w:rFonts w:asciiTheme="minorHAnsi" w:hAnsiTheme="minorHAnsi" w:cstheme="minorHAnsi"/>
          <w:position w:val="4"/>
          <w:lang w:val="lt-LT"/>
        </w:rPr>
        <w:t>Garantija</w:t>
      </w:r>
      <w:r w:rsidR="00991B8A" w:rsidRPr="00991B8A">
        <w:rPr>
          <w:rFonts w:asciiTheme="minorHAnsi" w:hAnsiTheme="minorHAnsi" w:cstheme="minorHAnsi"/>
          <w:position w:val="4"/>
          <w:lang w:val="lt-LT"/>
        </w:rPr>
        <w:t xml:space="preserve"> galioja tik defektams, atsiradusiems gaminio gamybos metu; garantija negalioja problemoms, iškilusioms dėl nat</w:t>
      </w:r>
      <w:r w:rsidR="00D12E75">
        <w:rPr>
          <w:rFonts w:asciiTheme="minorHAnsi" w:hAnsiTheme="minorHAnsi" w:cstheme="minorHAnsi"/>
          <w:position w:val="4"/>
          <w:lang w:val="lt-LT"/>
        </w:rPr>
        <w:t>ū</w:t>
      </w:r>
      <w:r w:rsidR="00991B8A" w:rsidRPr="00991B8A">
        <w:rPr>
          <w:rFonts w:asciiTheme="minorHAnsi" w:hAnsiTheme="minorHAnsi" w:cstheme="minorHAnsi"/>
          <w:position w:val="4"/>
          <w:lang w:val="lt-LT"/>
        </w:rPr>
        <w:t xml:space="preserve">ralaus dėvėjimosi, aplaidumo, </w:t>
      </w:r>
      <w:r w:rsidR="00DB2E1B">
        <w:rPr>
          <w:rFonts w:asciiTheme="minorHAnsi" w:hAnsiTheme="minorHAnsi" w:cstheme="minorHAnsi"/>
          <w:position w:val="4"/>
          <w:lang w:val="lt-LT"/>
        </w:rPr>
        <w:t xml:space="preserve">perkrovos, </w:t>
      </w:r>
      <w:r w:rsidR="00991B8A" w:rsidRPr="00991B8A">
        <w:rPr>
          <w:rFonts w:asciiTheme="minorHAnsi" w:hAnsiTheme="minorHAnsi" w:cstheme="minorHAnsi"/>
          <w:position w:val="4"/>
          <w:lang w:val="lt-LT"/>
        </w:rPr>
        <w:t xml:space="preserve">naudojimosi instrukcijos nepaisymo, </w:t>
      </w:r>
      <w:r w:rsidR="00DB2E1B" w:rsidRPr="00991B8A">
        <w:rPr>
          <w:rFonts w:asciiTheme="minorHAnsi" w:hAnsiTheme="minorHAnsi" w:cstheme="minorHAnsi"/>
          <w:position w:val="4"/>
          <w:lang w:val="lt-LT"/>
        </w:rPr>
        <w:t>piktnaudžiavimo</w:t>
      </w:r>
      <w:r w:rsidR="00991B8A" w:rsidRPr="00991B8A">
        <w:rPr>
          <w:rFonts w:asciiTheme="minorHAnsi" w:hAnsiTheme="minorHAnsi" w:cstheme="minorHAnsi"/>
          <w:position w:val="4"/>
          <w:lang w:val="lt-LT"/>
        </w:rPr>
        <w:t xml:space="preserve">, taisymo nepasikonsultavus su gamintoju. Darbinės dalys, padangos, stabdžiai, </w:t>
      </w:r>
      <w:proofErr w:type="spellStart"/>
      <w:r w:rsidR="00991B8A" w:rsidRPr="00991B8A">
        <w:rPr>
          <w:rFonts w:asciiTheme="minorHAnsi" w:hAnsiTheme="minorHAnsi" w:cstheme="minorHAnsi"/>
          <w:position w:val="4"/>
          <w:lang w:val="lt-LT"/>
        </w:rPr>
        <w:t>guoliavie</w:t>
      </w:r>
      <w:r w:rsidR="00991B8A">
        <w:rPr>
          <w:rFonts w:asciiTheme="minorHAnsi" w:hAnsiTheme="minorHAnsi" w:cstheme="minorHAnsi"/>
          <w:position w:val="4"/>
          <w:lang w:val="lt-LT"/>
        </w:rPr>
        <w:t>tės</w:t>
      </w:r>
      <w:proofErr w:type="spellEnd"/>
      <w:r w:rsidR="00991B8A">
        <w:rPr>
          <w:rFonts w:asciiTheme="minorHAnsi" w:hAnsiTheme="minorHAnsi" w:cstheme="minorHAnsi"/>
          <w:position w:val="4"/>
          <w:lang w:val="lt-LT"/>
        </w:rPr>
        <w:t xml:space="preserve"> ir k</w:t>
      </w:r>
      <w:r w:rsidR="00991B8A" w:rsidRPr="00991B8A">
        <w:rPr>
          <w:rFonts w:asciiTheme="minorHAnsi" w:hAnsiTheme="minorHAnsi" w:cstheme="minorHAnsi"/>
          <w:position w:val="4"/>
          <w:lang w:val="lt-LT"/>
        </w:rPr>
        <w:t>t. yra laikomi nat</w:t>
      </w:r>
      <w:r w:rsidR="00D12E75">
        <w:rPr>
          <w:rFonts w:asciiTheme="minorHAnsi" w:hAnsiTheme="minorHAnsi" w:cstheme="minorHAnsi"/>
          <w:position w:val="4"/>
          <w:lang w:val="lt-LT"/>
        </w:rPr>
        <w:t>ū</w:t>
      </w:r>
      <w:r w:rsidR="00991B8A" w:rsidRPr="00991B8A">
        <w:rPr>
          <w:rFonts w:asciiTheme="minorHAnsi" w:hAnsiTheme="minorHAnsi" w:cstheme="minorHAnsi"/>
          <w:position w:val="4"/>
          <w:lang w:val="lt-LT"/>
        </w:rPr>
        <w:t>ralaus dėvėjimosi dalimis ir garantija nėra taikoma</w:t>
      </w:r>
      <w:r w:rsidR="00D12E75">
        <w:rPr>
          <w:rFonts w:asciiTheme="minorHAnsi" w:hAnsiTheme="minorHAnsi" w:cstheme="minorHAnsi"/>
          <w:position w:val="4"/>
          <w:lang w:val="lt-LT"/>
        </w:rPr>
        <w:t>, žr. naudojimosi instrukciją</w:t>
      </w:r>
      <w:r w:rsidR="00991B8A">
        <w:rPr>
          <w:rFonts w:asciiTheme="minorHAnsi" w:hAnsiTheme="minorHAnsi" w:cstheme="minorHAnsi"/>
          <w:position w:val="4"/>
          <w:lang w:val="lt-LT"/>
        </w:rPr>
        <w:t>.</w:t>
      </w:r>
      <w:r w:rsidR="00D52308">
        <w:rPr>
          <w:rFonts w:asciiTheme="minorHAnsi" w:hAnsiTheme="minorHAnsi" w:cstheme="minorHAnsi"/>
          <w:position w:val="4"/>
          <w:lang w:val="lt-LT"/>
        </w:rPr>
        <w:t xml:space="preserve"> </w:t>
      </w:r>
      <w:r w:rsidR="00D52308" w:rsidRPr="00D52308">
        <w:rPr>
          <w:rFonts w:asciiTheme="minorHAnsi" w:hAnsiTheme="minorHAnsi" w:cstheme="minorHAnsi"/>
          <w:position w:val="4"/>
          <w:lang w:val="lt-LT"/>
        </w:rPr>
        <w:t>Prieš atiduodant techniką garantijos tvarkymui, technika neturi turėti jokio krovinio viduje bei technika turi būti išvalyta, išplauta</w:t>
      </w:r>
      <w:r w:rsidR="00D52308">
        <w:rPr>
          <w:rFonts w:asciiTheme="minorHAnsi" w:hAnsiTheme="minorHAnsi" w:cstheme="minorHAnsi"/>
          <w:position w:val="4"/>
          <w:lang w:val="lt-LT"/>
        </w:rPr>
        <w:t>.</w:t>
      </w:r>
    </w:p>
    <w:p w14:paraId="1EF6D44F" w14:textId="29F39EB5" w:rsidR="00B16242" w:rsidRDefault="00B16242" w:rsidP="00991B8A">
      <w:pPr>
        <w:jc w:val="both"/>
        <w:rPr>
          <w:rFonts w:asciiTheme="minorHAnsi" w:hAnsiTheme="minorHAnsi" w:cstheme="minorHAnsi"/>
          <w:position w:val="4"/>
          <w:lang w:val="lt-LT"/>
        </w:rPr>
      </w:pPr>
      <w:r w:rsidRPr="00991B8A">
        <w:rPr>
          <w:rFonts w:asciiTheme="minorHAnsi" w:hAnsiTheme="minorHAnsi" w:cstheme="minorHAnsi"/>
          <w:position w:val="4"/>
          <w:lang w:val="lt-LT"/>
        </w:rPr>
        <w:t xml:space="preserve">Išsiųsdamas šį kreipimąsi dėl garantijos sutinku dėl </w:t>
      </w:r>
      <w:r w:rsidR="00DB2E1B">
        <w:rPr>
          <w:rFonts w:asciiTheme="minorHAnsi" w:hAnsiTheme="minorHAnsi" w:cstheme="minorHAnsi"/>
          <w:position w:val="4"/>
          <w:lang w:val="lt-LT"/>
        </w:rPr>
        <w:t xml:space="preserve">šių </w:t>
      </w:r>
      <w:r w:rsidRPr="00991B8A">
        <w:rPr>
          <w:rFonts w:asciiTheme="minorHAnsi" w:hAnsiTheme="minorHAnsi" w:cstheme="minorHAnsi"/>
          <w:position w:val="4"/>
          <w:lang w:val="lt-LT"/>
        </w:rPr>
        <w:t xml:space="preserve">asmens duomenų perdavimo </w:t>
      </w:r>
      <w:r w:rsidR="00DB2E1B">
        <w:rPr>
          <w:rFonts w:asciiTheme="minorHAnsi" w:hAnsiTheme="minorHAnsi" w:cstheme="minorHAnsi"/>
          <w:position w:val="4"/>
          <w:lang w:val="lt-LT"/>
        </w:rPr>
        <w:t xml:space="preserve">UAB </w:t>
      </w:r>
      <w:r w:rsidRPr="00991B8A">
        <w:rPr>
          <w:rFonts w:asciiTheme="minorHAnsi" w:hAnsiTheme="minorHAnsi" w:cstheme="minorHAnsi"/>
          <w:position w:val="4"/>
          <w:lang w:val="lt-LT"/>
        </w:rPr>
        <w:t>„Laumetris“</w:t>
      </w:r>
      <w:r w:rsidR="00DB2E1B">
        <w:rPr>
          <w:rFonts w:asciiTheme="minorHAnsi" w:hAnsiTheme="minorHAnsi" w:cstheme="minorHAnsi"/>
          <w:position w:val="4"/>
          <w:lang w:val="lt-LT"/>
        </w:rPr>
        <w:t>.</w:t>
      </w:r>
    </w:p>
    <w:p w14:paraId="050E27DD" w14:textId="5DFA16FD" w:rsidR="002741F8" w:rsidRDefault="001146D3" w:rsidP="00F0665C">
      <w:pPr>
        <w:jc w:val="right"/>
        <w:rPr>
          <w:rFonts w:asciiTheme="minorHAnsi" w:hAnsiTheme="minorHAnsi" w:cstheme="minorHAnsi"/>
          <w:position w:val="4"/>
          <w:lang w:val="lt-LT"/>
        </w:rPr>
      </w:pPr>
      <w:r>
        <w:rPr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106F52CD" wp14:editId="79B42F9B">
            <wp:simplePos x="0" y="0"/>
            <wp:positionH relativeFrom="column">
              <wp:posOffset>381000</wp:posOffset>
            </wp:positionH>
            <wp:positionV relativeFrom="paragraph">
              <wp:posOffset>140970</wp:posOffset>
            </wp:positionV>
            <wp:extent cx="2628900" cy="1977292"/>
            <wp:effectExtent l="0" t="0" r="0" b="4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7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B9105" w14:textId="7419A897" w:rsidR="00F0665C" w:rsidRDefault="00F0665C" w:rsidP="00F0665C">
      <w:pPr>
        <w:jc w:val="right"/>
        <w:rPr>
          <w:rFonts w:asciiTheme="minorHAnsi" w:hAnsiTheme="minorHAnsi" w:cstheme="minorHAnsi"/>
          <w:position w:val="4"/>
          <w:lang w:val="lt-LT"/>
        </w:rPr>
      </w:pPr>
      <w:r>
        <w:rPr>
          <w:rFonts w:asciiTheme="minorHAnsi" w:hAnsiTheme="minorHAnsi" w:cstheme="minorHAnsi"/>
          <w:position w:val="4"/>
          <w:lang w:val="lt-LT"/>
        </w:rPr>
        <w:t>_________________________________________</w:t>
      </w:r>
    </w:p>
    <w:p w14:paraId="4E37611B" w14:textId="1489BA48" w:rsidR="00F0665C" w:rsidRDefault="00334828" w:rsidP="00F0665C">
      <w:pPr>
        <w:jc w:val="right"/>
        <w:rPr>
          <w:rFonts w:asciiTheme="minorHAnsi" w:hAnsiTheme="minorHAnsi" w:cstheme="minorHAnsi"/>
          <w:position w:val="4"/>
          <w:lang w:val="lt-LT"/>
        </w:rPr>
      </w:pPr>
      <w:r>
        <w:rPr>
          <w:rFonts w:asciiTheme="minorHAnsi" w:hAnsiTheme="minorHAnsi" w:cstheme="minorHAnsi"/>
          <w:noProof/>
          <w:position w:val="4"/>
          <w:lang w:val="lt-LT"/>
        </w:rPr>
        <w:drawing>
          <wp:anchor distT="0" distB="0" distL="114300" distR="114300" simplePos="0" relativeHeight="251660288" behindDoc="0" locked="0" layoutInCell="1" allowOverlap="1" wp14:anchorId="58457290" wp14:editId="5F014A97">
            <wp:simplePos x="0" y="0"/>
            <wp:positionH relativeFrom="column">
              <wp:posOffset>3495040</wp:posOffset>
            </wp:positionH>
            <wp:positionV relativeFrom="paragraph">
              <wp:posOffset>362585</wp:posOffset>
            </wp:positionV>
            <wp:extent cx="2867025" cy="1445870"/>
            <wp:effectExtent l="0" t="0" r="0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4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E1B">
        <w:rPr>
          <w:rFonts w:asciiTheme="minorHAnsi" w:hAnsiTheme="minorHAnsi" w:cstheme="minorHAnsi"/>
          <w:position w:val="4"/>
          <w:lang w:val="lt-LT"/>
        </w:rPr>
        <w:t xml:space="preserve">Naudotojo </w:t>
      </w:r>
      <w:r w:rsidR="00F0665C">
        <w:rPr>
          <w:rFonts w:asciiTheme="minorHAnsi" w:hAnsiTheme="minorHAnsi" w:cstheme="minorHAnsi"/>
          <w:position w:val="4"/>
          <w:lang w:val="lt-LT"/>
        </w:rPr>
        <w:t xml:space="preserve">Vardas, </w:t>
      </w:r>
      <w:r w:rsidR="00DB2E1B">
        <w:rPr>
          <w:rFonts w:asciiTheme="minorHAnsi" w:hAnsiTheme="minorHAnsi" w:cstheme="minorHAnsi"/>
          <w:position w:val="4"/>
          <w:lang w:val="lt-LT"/>
        </w:rPr>
        <w:t>P</w:t>
      </w:r>
      <w:r w:rsidR="00F0665C">
        <w:rPr>
          <w:rFonts w:asciiTheme="minorHAnsi" w:hAnsiTheme="minorHAnsi" w:cstheme="minorHAnsi"/>
          <w:position w:val="4"/>
          <w:lang w:val="lt-LT"/>
        </w:rPr>
        <w:t xml:space="preserve">avardė, </w:t>
      </w:r>
      <w:r w:rsidR="00DB2E1B">
        <w:rPr>
          <w:rFonts w:asciiTheme="minorHAnsi" w:hAnsiTheme="minorHAnsi" w:cstheme="minorHAnsi"/>
          <w:position w:val="4"/>
          <w:lang w:val="lt-LT"/>
        </w:rPr>
        <w:t>P</w:t>
      </w:r>
      <w:r w:rsidR="00F0665C">
        <w:rPr>
          <w:rFonts w:asciiTheme="minorHAnsi" w:hAnsiTheme="minorHAnsi" w:cstheme="minorHAnsi"/>
          <w:position w:val="4"/>
          <w:lang w:val="lt-LT"/>
        </w:rPr>
        <w:t xml:space="preserve">arašas, </w:t>
      </w:r>
      <w:r w:rsidR="00DB2E1B">
        <w:rPr>
          <w:rFonts w:asciiTheme="minorHAnsi" w:hAnsiTheme="minorHAnsi" w:cstheme="minorHAnsi"/>
          <w:position w:val="4"/>
          <w:lang w:val="lt-LT"/>
        </w:rPr>
        <w:t>D</w:t>
      </w:r>
      <w:r w:rsidR="00F0665C">
        <w:rPr>
          <w:rFonts w:asciiTheme="minorHAnsi" w:hAnsiTheme="minorHAnsi" w:cstheme="minorHAnsi"/>
          <w:position w:val="4"/>
          <w:lang w:val="lt-LT"/>
        </w:rPr>
        <w:t>ata</w:t>
      </w:r>
    </w:p>
    <w:sectPr w:rsidR="00F0665C" w:rsidSect="00C65C31">
      <w:type w:val="continuous"/>
      <w:pgSz w:w="11906" w:h="16838" w:code="9"/>
      <w:pgMar w:top="720" w:right="720" w:bottom="720" w:left="720" w:header="543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6442A" w14:textId="77777777" w:rsidR="00376760" w:rsidRDefault="00376760">
      <w:r>
        <w:separator/>
      </w:r>
    </w:p>
  </w:endnote>
  <w:endnote w:type="continuationSeparator" w:id="0">
    <w:p w14:paraId="1AD5923F" w14:textId="77777777" w:rsidR="00376760" w:rsidRDefault="00376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26C5E" w14:textId="77777777" w:rsidR="00673D23" w:rsidRPr="00B16242" w:rsidRDefault="00673D23" w:rsidP="00673D23">
    <w:pPr>
      <w:pBdr>
        <w:bottom w:val="single" w:sz="12" w:space="1" w:color="auto"/>
      </w:pBdr>
      <w:jc w:val="both"/>
      <w:rPr>
        <w:sz w:val="24"/>
        <w:szCs w:val="24"/>
        <w:lang w:val="lt-LT"/>
      </w:rPr>
    </w:pPr>
  </w:p>
  <w:p w14:paraId="09C4142A" w14:textId="77777777" w:rsidR="00673D23" w:rsidRPr="00B16242" w:rsidRDefault="00B16242" w:rsidP="00673D23">
    <w:pPr>
      <w:jc w:val="both"/>
      <w:rPr>
        <w:sz w:val="18"/>
        <w:szCs w:val="18"/>
        <w:lang w:val="lt-LT"/>
      </w:rPr>
    </w:pPr>
    <w:r>
      <w:rPr>
        <w:b/>
        <w:sz w:val="18"/>
        <w:szCs w:val="18"/>
        <w:lang w:val="lt-LT"/>
      </w:rPr>
      <w:t>„</w:t>
    </w:r>
    <w:r w:rsidRPr="00B16242">
      <w:rPr>
        <w:b/>
        <w:sz w:val="18"/>
        <w:szCs w:val="18"/>
        <w:lang w:val="lt-LT"/>
      </w:rPr>
      <w:t>Laumetris“, UAB</w:t>
    </w:r>
    <w:r w:rsidR="00673D23" w:rsidRPr="00B16242">
      <w:rPr>
        <w:sz w:val="18"/>
        <w:szCs w:val="18"/>
        <w:lang w:val="lt-LT"/>
      </w:rPr>
      <w:tab/>
    </w:r>
    <w:r w:rsidR="00673D23" w:rsidRPr="00B16242">
      <w:rPr>
        <w:sz w:val="18"/>
        <w:szCs w:val="18"/>
        <w:lang w:val="lt-LT"/>
      </w:rPr>
      <w:tab/>
    </w:r>
    <w:r w:rsidR="00673D23" w:rsidRPr="00B16242">
      <w:rPr>
        <w:sz w:val="18"/>
        <w:szCs w:val="18"/>
        <w:lang w:val="lt-LT"/>
      </w:rPr>
      <w:tab/>
      <w:t>Tel.</w:t>
    </w:r>
    <w:r w:rsidR="0005141C" w:rsidRPr="00B16242">
      <w:rPr>
        <w:sz w:val="18"/>
        <w:szCs w:val="18"/>
        <w:lang w:val="lt-LT"/>
      </w:rPr>
      <w:t>/</w:t>
    </w:r>
    <w:proofErr w:type="spellStart"/>
    <w:r w:rsidR="0005141C" w:rsidRPr="00B16242">
      <w:rPr>
        <w:sz w:val="18"/>
        <w:szCs w:val="18"/>
        <w:lang w:val="lt-LT"/>
      </w:rPr>
      <w:t>fax</w:t>
    </w:r>
    <w:proofErr w:type="spellEnd"/>
    <w:r w:rsidR="0005141C" w:rsidRPr="00B16242">
      <w:rPr>
        <w:sz w:val="18"/>
        <w:szCs w:val="18"/>
        <w:lang w:val="lt-LT"/>
      </w:rPr>
      <w:t xml:space="preserve">. </w:t>
    </w:r>
    <w:r w:rsidR="00673D23" w:rsidRPr="00B16242">
      <w:rPr>
        <w:sz w:val="18"/>
        <w:szCs w:val="18"/>
        <w:lang w:val="lt-LT"/>
      </w:rPr>
      <w:t>+370 347 42390</w:t>
    </w:r>
    <w:r w:rsidR="00673D23" w:rsidRPr="00B16242">
      <w:rPr>
        <w:sz w:val="18"/>
        <w:szCs w:val="18"/>
        <w:lang w:val="lt-LT"/>
      </w:rPr>
      <w:tab/>
    </w:r>
    <w:r w:rsidR="00673D23" w:rsidRPr="00B16242">
      <w:rPr>
        <w:sz w:val="18"/>
        <w:szCs w:val="18"/>
        <w:lang w:val="lt-LT"/>
      </w:rPr>
      <w:tab/>
      <w:t>AB</w:t>
    </w:r>
    <w:r w:rsidR="004C5F78" w:rsidRPr="00B16242">
      <w:rPr>
        <w:sz w:val="18"/>
        <w:szCs w:val="18"/>
        <w:lang w:val="lt-LT"/>
      </w:rPr>
      <w:t xml:space="preserve"> SEB </w:t>
    </w:r>
    <w:r w:rsidR="00673D23" w:rsidRPr="00B16242">
      <w:rPr>
        <w:sz w:val="18"/>
        <w:szCs w:val="18"/>
        <w:lang w:val="lt-LT"/>
      </w:rPr>
      <w:t>bankas</w:t>
    </w:r>
  </w:p>
  <w:p w14:paraId="424643B5" w14:textId="77777777" w:rsidR="00673D23" w:rsidRPr="00B16242" w:rsidRDefault="00673D23" w:rsidP="00673D23">
    <w:pPr>
      <w:jc w:val="both"/>
      <w:rPr>
        <w:sz w:val="18"/>
        <w:szCs w:val="18"/>
        <w:lang w:val="lt-LT"/>
      </w:rPr>
    </w:pPr>
    <w:r w:rsidRPr="00B16242">
      <w:rPr>
        <w:sz w:val="18"/>
        <w:szCs w:val="18"/>
        <w:lang w:val="lt-LT"/>
      </w:rPr>
      <w:t>Technikos</w:t>
    </w:r>
    <w:r w:rsidR="0005141C" w:rsidRPr="00B16242">
      <w:rPr>
        <w:sz w:val="18"/>
        <w:szCs w:val="18"/>
        <w:lang w:val="lt-LT"/>
      </w:rPr>
      <w:t xml:space="preserve"> str.</w:t>
    </w:r>
    <w:r w:rsidR="00B16242">
      <w:rPr>
        <w:sz w:val="18"/>
        <w:szCs w:val="18"/>
        <w:lang w:val="lt-LT"/>
      </w:rPr>
      <w:t xml:space="preserve"> 5</w:t>
    </w:r>
    <w:r w:rsidR="0005141C" w:rsidRPr="00B16242">
      <w:rPr>
        <w:sz w:val="18"/>
        <w:szCs w:val="18"/>
        <w:lang w:val="lt-LT"/>
      </w:rPr>
      <w:t xml:space="preserve">, </w:t>
    </w:r>
    <w:proofErr w:type="spellStart"/>
    <w:r w:rsidR="0005141C" w:rsidRPr="00B16242">
      <w:rPr>
        <w:sz w:val="18"/>
        <w:szCs w:val="18"/>
        <w:lang w:val="lt-LT"/>
      </w:rPr>
      <w:t>Keleris</w:t>
    </w:r>
    <w:r w:rsidRPr="00B16242">
      <w:rPr>
        <w:sz w:val="18"/>
        <w:szCs w:val="18"/>
        <w:lang w:val="lt-LT"/>
      </w:rPr>
      <w:t>kiai</w:t>
    </w:r>
    <w:proofErr w:type="spellEnd"/>
    <w:r w:rsidR="0005141C" w:rsidRPr="00B16242">
      <w:rPr>
        <w:sz w:val="18"/>
        <w:szCs w:val="18"/>
        <w:lang w:val="lt-LT"/>
      </w:rPr>
      <w:t xml:space="preserve"> </w:t>
    </w:r>
    <w:proofErr w:type="spellStart"/>
    <w:r w:rsidR="0005141C" w:rsidRPr="00B16242">
      <w:rPr>
        <w:sz w:val="18"/>
        <w:szCs w:val="18"/>
        <w:lang w:val="lt-LT"/>
      </w:rPr>
      <w:t>vill</w:t>
    </w:r>
    <w:proofErr w:type="spellEnd"/>
    <w:r w:rsidR="0005141C" w:rsidRPr="00B16242">
      <w:rPr>
        <w:sz w:val="18"/>
        <w:szCs w:val="18"/>
        <w:lang w:val="lt-LT"/>
      </w:rPr>
      <w:t>.,</w:t>
    </w:r>
    <w:r w:rsidRPr="00B16242">
      <w:rPr>
        <w:sz w:val="18"/>
        <w:szCs w:val="18"/>
        <w:lang w:val="lt-LT"/>
      </w:rPr>
      <w:tab/>
    </w:r>
    <w:r w:rsidRPr="00B16242">
      <w:rPr>
        <w:sz w:val="18"/>
        <w:szCs w:val="18"/>
        <w:lang w:val="lt-LT"/>
      </w:rPr>
      <w:tab/>
    </w:r>
    <w:hyperlink r:id="rId1" w:history="1">
      <w:r w:rsidR="0005141C" w:rsidRPr="00B16242">
        <w:rPr>
          <w:rStyle w:val="Hyperlink"/>
          <w:sz w:val="18"/>
          <w:szCs w:val="18"/>
          <w:lang w:val="lt-LT"/>
        </w:rPr>
        <w:t>www.laumetris.lt</w:t>
      </w:r>
    </w:hyperlink>
    <w:r w:rsidR="0005141C" w:rsidRPr="00B16242">
      <w:rPr>
        <w:sz w:val="18"/>
        <w:szCs w:val="18"/>
        <w:lang w:val="lt-LT"/>
      </w:rPr>
      <w:tab/>
    </w:r>
    <w:r w:rsidR="0005141C" w:rsidRPr="00B16242">
      <w:rPr>
        <w:sz w:val="18"/>
        <w:szCs w:val="18"/>
        <w:lang w:val="lt-LT"/>
      </w:rPr>
      <w:tab/>
    </w:r>
    <w:r w:rsidR="0005141C" w:rsidRPr="00B16242">
      <w:rPr>
        <w:sz w:val="18"/>
        <w:szCs w:val="18"/>
        <w:lang w:val="lt-LT"/>
      </w:rPr>
      <w:tab/>
    </w:r>
    <w:r w:rsidRPr="00B16242">
      <w:rPr>
        <w:sz w:val="18"/>
        <w:szCs w:val="18"/>
        <w:lang w:val="lt-LT"/>
      </w:rPr>
      <w:t>SWIFT   CBVILT2X</w:t>
    </w:r>
  </w:p>
  <w:p w14:paraId="1CA0564A" w14:textId="74ADAB8B" w:rsidR="00673D23" w:rsidRPr="00B16242" w:rsidRDefault="0005141C" w:rsidP="00673D23">
    <w:pPr>
      <w:ind w:right="-426"/>
      <w:jc w:val="both"/>
      <w:rPr>
        <w:sz w:val="18"/>
        <w:szCs w:val="18"/>
        <w:lang w:val="lt-LT"/>
      </w:rPr>
    </w:pPr>
    <w:r w:rsidRPr="00B16242">
      <w:rPr>
        <w:sz w:val="18"/>
        <w:szCs w:val="18"/>
        <w:lang w:val="lt-LT"/>
      </w:rPr>
      <w:t>5734</w:t>
    </w:r>
    <w:r w:rsidR="00B16242">
      <w:rPr>
        <w:sz w:val="18"/>
        <w:szCs w:val="18"/>
        <w:lang w:val="lt-LT"/>
      </w:rPr>
      <w:t>2</w:t>
    </w:r>
    <w:r w:rsidRPr="00B16242">
      <w:rPr>
        <w:sz w:val="18"/>
        <w:szCs w:val="18"/>
        <w:lang w:val="lt-LT"/>
      </w:rPr>
      <w:t xml:space="preserve"> </w:t>
    </w:r>
    <w:proofErr w:type="spellStart"/>
    <w:r w:rsidRPr="00B16242">
      <w:rPr>
        <w:sz w:val="18"/>
        <w:szCs w:val="18"/>
        <w:lang w:val="lt-LT"/>
      </w:rPr>
      <w:t>Ke</w:t>
    </w:r>
    <w:r w:rsidR="00673D23" w:rsidRPr="00B16242">
      <w:rPr>
        <w:sz w:val="18"/>
        <w:szCs w:val="18"/>
        <w:lang w:val="lt-LT"/>
      </w:rPr>
      <w:t>dainiai</w:t>
    </w:r>
    <w:proofErr w:type="spellEnd"/>
    <w:r w:rsidR="00673D23" w:rsidRPr="00B16242">
      <w:rPr>
        <w:sz w:val="18"/>
        <w:szCs w:val="18"/>
        <w:lang w:val="lt-LT"/>
      </w:rPr>
      <w:t xml:space="preserve"> </w:t>
    </w:r>
    <w:proofErr w:type="spellStart"/>
    <w:r w:rsidR="00673D23" w:rsidRPr="00B16242">
      <w:rPr>
        <w:sz w:val="18"/>
        <w:szCs w:val="18"/>
        <w:lang w:val="lt-LT"/>
      </w:rPr>
      <w:t>distr</w:t>
    </w:r>
    <w:proofErr w:type="spellEnd"/>
    <w:r w:rsidR="00673D23" w:rsidRPr="00B16242">
      <w:rPr>
        <w:sz w:val="18"/>
        <w:szCs w:val="18"/>
        <w:lang w:val="lt-LT"/>
      </w:rPr>
      <w:t>.</w:t>
    </w:r>
    <w:r w:rsidRPr="00B16242">
      <w:rPr>
        <w:sz w:val="18"/>
        <w:szCs w:val="18"/>
        <w:lang w:val="lt-LT"/>
      </w:rPr>
      <w:t>,</w:t>
    </w:r>
    <w:r w:rsidR="00673D23" w:rsidRPr="00B16242">
      <w:rPr>
        <w:sz w:val="18"/>
        <w:szCs w:val="18"/>
        <w:lang w:val="lt-LT"/>
      </w:rPr>
      <w:tab/>
    </w:r>
    <w:r w:rsidR="00673D23" w:rsidRPr="00B16242">
      <w:rPr>
        <w:sz w:val="18"/>
        <w:szCs w:val="18"/>
        <w:lang w:val="lt-LT"/>
      </w:rPr>
      <w:tab/>
    </w:r>
    <w:r w:rsidR="00673D23" w:rsidRPr="00B16242">
      <w:rPr>
        <w:sz w:val="18"/>
        <w:szCs w:val="18"/>
        <w:lang w:val="lt-LT"/>
      </w:rPr>
      <w:tab/>
    </w:r>
    <w:hyperlink r:id="rId2" w:history="1">
      <w:r w:rsidR="002741F8" w:rsidRPr="00153C66">
        <w:rPr>
          <w:rStyle w:val="Hyperlink"/>
          <w:sz w:val="18"/>
          <w:szCs w:val="18"/>
          <w:lang w:val="lt-LT"/>
        </w:rPr>
        <w:t>garantija@laumetris.lt</w:t>
      </w:r>
    </w:hyperlink>
    <w:r w:rsidRPr="00B16242">
      <w:rPr>
        <w:sz w:val="18"/>
        <w:szCs w:val="18"/>
        <w:lang w:val="lt-LT"/>
      </w:rPr>
      <w:t xml:space="preserve"> </w:t>
    </w:r>
    <w:r w:rsidR="00C6121E" w:rsidRPr="00B16242">
      <w:rPr>
        <w:sz w:val="18"/>
        <w:szCs w:val="18"/>
        <w:lang w:val="lt-LT"/>
      </w:rPr>
      <w:tab/>
    </w:r>
    <w:r w:rsidR="00C6121E" w:rsidRPr="00B16242">
      <w:rPr>
        <w:sz w:val="18"/>
        <w:szCs w:val="18"/>
        <w:lang w:val="lt-LT"/>
      </w:rPr>
      <w:tab/>
    </w:r>
    <w:r w:rsidR="00673D23" w:rsidRPr="00B16242">
      <w:rPr>
        <w:sz w:val="18"/>
        <w:szCs w:val="18"/>
        <w:lang w:val="lt-LT"/>
      </w:rPr>
      <w:t>Account LT307044060001804437</w:t>
    </w:r>
  </w:p>
  <w:p w14:paraId="4E1B1F10" w14:textId="77777777" w:rsidR="00673D23" w:rsidRPr="00B16242" w:rsidRDefault="00673D23" w:rsidP="00C6121E">
    <w:pPr>
      <w:jc w:val="both"/>
      <w:rPr>
        <w:sz w:val="18"/>
        <w:szCs w:val="18"/>
        <w:lang w:val="lt-LT"/>
      </w:rPr>
    </w:pPr>
    <w:r w:rsidRPr="00B16242">
      <w:rPr>
        <w:sz w:val="18"/>
        <w:szCs w:val="18"/>
        <w:lang w:val="lt-LT"/>
      </w:rPr>
      <w:t>LITHUANIA</w:t>
    </w:r>
    <w:r w:rsidR="005006B6" w:rsidRPr="00B16242">
      <w:rPr>
        <w:sz w:val="18"/>
        <w:szCs w:val="18"/>
        <w:lang w:val="lt-LT"/>
      </w:rPr>
      <w:tab/>
    </w:r>
    <w:r w:rsidR="005006B6" w:rsidRPr="00B16242">
      <w:rPr>
        <w:sz w:val="18"/>
        <w:szCs w:val="18"/>
        <w:lang w:val="lt-LT"/>
      </w:rPr>
      <w:tab/>
    </w:r>
    <w:r w:rsidR="005006B6" w:rsidRPr="00B16242">
      <w:rPr>
        <w:sz w:val="18"/>
        <w:szCs w:val="18"/>
        <w:lang w:val="lt-LT"/>
      </w:rPr>
      <w:tab/>
    </w:r>
    <w:r w:rsidR="005006B6" w:rsidRPr="00B16242">
      <w:rPr>
        <w:sz w:val="18"/>
        <w:szCs w:val="18"/>
        <w:lang w:val="lt-L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F1B11" w14:textId="77777777" w:rsidR="00376760" w:rsidRDefault="00376760">
      <w:r>
        <w:separator/>
      </w:r>
    </w:p>
  </w:footnote>
  <w:footnote w:type="continuationSeparator" w:id="0">
    <w:p w14:paraId="608C69AF" w14:textId="77777777" w:rsidR="00376760" w:rsidRDefault="00376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C8888" w14:textId="77777777" w:rsidR="00C6121E" w:rsidRDefault="00C6652F" w:rsidP="00673D23">
    <w:pPr>
      <w:pStyle w:val="Title"/>
      <w:pBdr>
        <w:bottom w:val="single" w:sz="12" w:space="1" w:color="auto"/>
      </w:pBdr>
      <w:ind w:left="1840" w:hanging="506"/>
      <w:jc w:val="right"/>
      <w:rPr>
        <w:rFonts w:asciiTheme="minorHAnsi" w:hAnsiTheme="minorHAnsi"/>
        <w:b/>
      </w:rPr>
    </w:pPr>
    <w:r>
      <w:rPr>
        <w:noProof/>
        <w:lang w:val="lt-LT"/>
      </w:rPr>
      <w:drawing>
        <wp:anchor distT="0" distB="0" distL="114300" distR="114300" simplePos="0" relativeHeight="251659776" behindDoc="1" locked="0" layoutInCell="1" allowOverlap="1" wp14:anchorId="166332D7" wp14:editId="76A21A1D">
          <wp:simplePos x="0" y="0"/>
          <wp:positionH relativeFrom="page">
            <wp:posOffset>-314325</wp:posOffset>
          </wp:positionH>
          <wp:positionV relativeFrom="paragraph">
            <wp:posOffset>-568325</wp:posOffset>
          </wp:positionV>
          <wp:extent cx="2190750" cy="2190750"/>
          <wp:effectExtent l="0" t="0" r="0" b="0"/>
          <wp:wrapNone/>
          <wp:docPr id="2" name="Paveikslėlis 3" descr="C:\Users\Taurius\Documents\Laumetris\Tinklapis COSMOS\Logotipai\PNG\LAUMETRIS_simbolis_gr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Taurius\Documents\Laumetris\Tinklapis COSMOS\Logotipai\PNG\LAUMETRIS_simbolis_gra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2190750" cy="219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EE78EA" w14:textId="77777777" w:rsidR="00673D23" w:rsidRPr="00B8197B" w:rsidRDefault="00354905" w:rsidP="00673D23">
    <w:pPr>
      <w:pStyle w:val="Title"/>
      <w:pBdr>
        <w:bottom w:val="single" w:sz="12" w:space="1" w:color="auto"/>
      </w:pBdr>
      <w:ind w:left="1840" w:hanging="506"/>
      <w:jc w:val="right"/>
      <w:rPr>
        <w:rFonts w:ascii="Baskerville Old Face" w:hAnsi="Baskerville Old Face"/>
        <w:b/>
        <w:color w:val="339966"/>
      </w:rPr>
    </w:pPr>
    <w:r>
      <w:rPr>
        <w:rFonts w:ascii="Baskerville Old Face" w:hAnsi="Baskerville Old Face"/>
        <w:b/>
        <w:noProof/>
        <w:color w:val="339966"/>
        <w:lang w:val="lt-LT"/>
      </w:rPr>
      <w:drawing>
        <wp:anchor distT="0" distB="0" distL="114300" distR="114300" simplePos="0" relativeHeight="251658752" behindDoc="1" locked="0" layoutInCell="1" allowOverlap="1" wp14:anchorId="43D0AEFA" wp14:editId="37D5865C">
          <wp:simplePos x="0" y="0"/>
          <wp:positionH relativeFrom="margin">
            <wp:align>right</wp:align>
          </wp:positionH>
          <wp:positionV relativeFrom="paragraph">
            <wp:posOffset>-220980</wp:posOffset>
          </wp:positionV>
          <wp:extent cx="2286000" cy="363361"/>
          <wp:effectExtent l="0" t="0" r="0" b="0"/>
          <wp:wrapNone/>
          <wp:docPr id="4" name="Paveikslėlis 1" descr="C:\Users\Taurius\Desktop\laumetris logo tit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aurius\Desktop\laumetris logo title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363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3D23" w:rsidRPr="007420EB">
      <w:rPr>
        <w:rFonts w:ascii="Baskerville Old Face" w:hAnsi="Baskerville Old Face"/>
        <w:b/>
      </w:rPr>
      <w:t xml:space="preserve">     </w:t>
    </w:r>
  </w:p>
  <w:p w14:paraId="11A162A1" w14:textId="6B45E049" w:rsidR="00673D23" w:rsidRPr="007420EB" w:rsidRDefault="00673D23" w:rsidP="00673D23">
    <w:pPr>
      <w:ind w:right="42"/>
      <w:jc w:val="right"/>
      <w:rPr>
        <w:position w:val="4"/>
        <w:sz w:val="14"/>
        <w:szCs w:val="14"/>
      </w:rPr>
    </w:pPr>
    <w:proofErr w:type="spellStart"/>
    <w:r>
      <w:rPr>
        <w:position w:val="4"/>
        <w:sz w:val="14"/>
        <w:szCs w:val="14"/>
      </w:rPr>
      <w:t>Technikos</w:t>
    </w:r>
    <w:proofErr w:type="spellEnd"/>
    <w:r w:rsidRPr="007420EB">
      <w:rPr>
        <w:position w:val="4"/>
        <w:sz w:val="14"/>
        <w:szCs w:val="14"/>
      </w:rPr>
      <w:t xml:space="preserve"> g.</w:t>
    </w:r>
    <w:r w:rsidR="0005141C">
      <w:rPr>
        <w:position w:val="4"/>
        <w:sz w:val="14"/>
        <w:szCs w:val="14"/>
        <w:lang w:val="en-GB"/>
      </w:rPr>
      <w:t xml:space="preserve"> </w:t>
    </w:r>
    <w:r w:rsidR="00B16242">
      <w:rPr>
        <w:position w:val="4"/>
        <w:sz w:val="14"/>
        <w:szCs w:val="14"/>
      </w:rPr>
      <w:t>5</w:t>
    </w:r>
    <w:r w:rsidRPr="007420EB">
      <w:rPr>
        <w:position w:val="4"/>
        <w:sz w:val="14"/>
        <w:szCs w:val="14"/>
      </w:rPr>
      <w:t xml:space="preserve">, </w:t>
    </w:r>
    <w:proofErr w:type="spellStart"/>
    <w:r>
      <w:rPr>
        <w:position w:val="4"/>
        <w:sz w:val="14"/>
        <w:szCs w:val="14"/>
      </w:rPr>
      <w:t>Keleriškių</w:t>
    </w:r>
    <w:proofErr w:type="spellEnd"/>
    <w:r>
      <w:rPr>
        <w:position w:val="4"/>
        <w:sz w:val="14"/>
        <w:szCs w:val="14"/>
      </w:rPr>
      <w:t xml:space="preserve"> k</w:t>
    </w:r>
    <w:r w:rsidRPr="007420EB">
      <w:rPr>
        <w:position w:val="4"/>
        <w:sz w:val="14"/>
        <w:szCs w:val="14"/>
      </w:rPr>
      <w:t xml:space="preserve">., </w:t>
    </w:r>
    <w:r>
      <w:rPr>
        <w:position w:val="4"/>
        <w:sz w:val="14"/>
        <w:szCs w:val="14"/>
      </w:rPr>
      <w:t>5734</w:t>
    </w:r>
    <w:r w:rsidR="00B16242">
      <w:rPr>
        <w:position w:val="4"/>
        <w:sz w:val="14"/>
        <w:szCs w:val="14"/>
        <w:lang w:val="lt-LT"/>
      </w:rPr>
      <w:t>2</w:t>
    </w:r>
    <w:r>
      <w:rPr>
        <w:position w:val="4"/>
        <w:sz w:val="14"/>
        <w:szCs w:val="14"/>
      </w:rPr>
      <w:t xml:space="preserve"> </w:t>
    </w:r>
    <w:proofErr w:type="spellStart"/>
    <w:r w:rsidRPr="007420EB">
      <w:rPr>
        <w:position w:val="4"/>
        <w:sz w:val="14"/>
        <w:szCs w:val="14"/>
      </w:rPr>
      <w:t>Kėdai</w:t>
    </w:r>
    <w:r>
      <w:rPr>
        <w:position w:val="4"/>
        <w:sz w:val="14"/>
        <w:szCs w:val="14"/>
      </w:rPr>
      <w:t>nių</w:t>
    </w:r>
    <w:proofErr w:type="spellEnd"/>
    <w:r>
      <w:rPr>
        <w:position w:val="4"/>
        <w:sz w:val="14"/>
        <w:szCs w:val="14"/>
      </w:rPr>
      <w:t xml:space="preserve"> r.</w:t>
    </w:r>
    <w:r w:rsidRPr="007420EB">
      <w:rPr>
        <w:position w:val="4"/>
        <w:sz w:val="14"/>
        <w:szCs w:val="14"/>
      </w:rPr>
      <w:t xml:space="preserve">, </w:t>
    </w:r>
    <w:proofErr w:type="spellStart"/>
    <w:r w:rsidRPr="007420EB">
      <w:rPr>
        <w:position w:val="4"/>
        <w:sz w:val="14"/>
        <w:szCs w:val="14"/>
      </w:rPr>
      <w:t>Tel</w:t>
    </w:r>
    <w:proofErr w:type="spellEnd"/>
    <w:r w:rsidRPr="007420EB">
      <w:rPr>
        <w:position w:val="4"/>
        <w:sz w:val="14"/>
        <w:szCs w:val="14"/>
      </w:rPr>
      <w:t>.</w:t>
    </w:r>
    <w:r w:rsidR="0005141C">
      <w:rPr>
        <w:position w:val="4"/>
        <w:sz w:val="14"/>
        <w:szCs w:val="14"/>
        <w:lang w:val="en-GB"/>
      </w:rPr>
      <w:t xml:space="preserve">/fax. </w:t>
    </w:r>
    <w:r w:rsidR="00AE4250">
      <w:rPr>
        <w:position w:val="4"/>
        <w:sz w:val="14"/>
        <w:szCs w:val="14"/>
      </w:rPr>
      <w:t>8</w:t>
    </w:r>
    <w:r w:rsidR="00AE4250">
      <w:rPr>
        <w:position w:val="4"/>
        <w:sz w:val="14"/>
        <w:szCs w:val="14"/>
        <w:lang w:val="lt-LT"/>
      </w:rPr>
      <w:t xml:space="preserve"> </w:t>
    </w:r>
    <w:r w:rsidR="00AE4250">
      <w:rPr>
        <w:position w:val="4"/>
        <w:sz w:val="14"/>
        <w:szCs w:val="14"/>
      </w:rPr>
      <w:t>347</w:t>
    </w:r>
    <w:r w:rsidR="00AE4250">
      <w:rPr>
        <w:position w:val="4"/>
        <w:sz w:val="14"/>
        <w:szCs w:val="14"/>
        <w:lang w:val="lt-LT"/>
      </w:rPr>
      <w:t xml:space="preserve"> </w:t>
    </w:r>
    <w:proofErr w:type="gramStart"/>
    <w:r w:rsidRPr="007420EB">
      <w:rPr>
        <w:position w:val="4"/>
        <w:sz w:val="14"/>
        <w:szCs w:val="14"/>
      </w:rPr>
      <w:t xml:space="preserve">42390,  </w:t>
    </w:r>
    <w:proofErr w:type="spellStart"/>
    <w:r w:rsidRPr="007420EB">
      <w:rPr>
        <w:position w:val="4"/>
        <w:sz w:val="14"/>
        <w:szCs w:val="14"/>
      </w:rPr>
      <w:t>el</w:t>
    </w:r>
    <w:proofErr w:type="spellEnd"/>
    <w:r w:rsidRPr="007420EB">
      <w:rPr>
        <w:position w:val="4"/>
        <w:sz w:val="14"/>
        <w:szCs w:val="14"/>
      </w:rPr>
      <w:t>.</w:t>
    </w:r>
    <w:proofErr w:type="gramEnd"/>
    <w:r w:rsidR="0005141C">
      <w:rPr>
        <w:position w:val="4"/>
        <w:sz w:val="14"/>
        <w:szCs w:val="14"/>
        <w:lang w:val="en-GB"/>
      </w:rPr>
      <w:t xml:space="preserve"> </w:t>
    </w:r>
    <w:proofErr w:type="spellStart"/>
    <w:r w:rsidRPr="007420EB">
      <w:rPr>
        <w:position w:val="4"/>
        <w:sz w:val="14"/>
        <w:szCs w:val="14"/>
      </w:rPr>
      <w:t>pšt</w:t>
    </w:r>
    <w:proofErr w:type="spellEnd"/>
    <w:r w:rsidRPr="007420EB">
      <w:rPr>
        <w:position w:val="4"/>
        <w:sz w:val="14"/>
        <w:szCs w:val="14"/>
      </w:rPr>
      <w:t xml:space="preserve">: </w:t>
    </w:r>
    <w:r w:rsidR="00253312">
      <w:rPr>
        <w:position w:val="4"/>
        <w:sz w:val="14"/>
        <w:szCs w:val="14"/>
        <w:lang w:val="lt-LT"/>
      </w:rPr>
      <w:t>garantija</w:t>
    </w:r>
    <w:r w:rsidRPr="007420EB">
      <w:rPr>
        <w:position w:val="4"/>
        <w:sz w:val="14"/>
        <w:szCs w:val="14"/>
      </w:rPr>
      <w:t>@laumetris.lt, http://www.laumetris.lt</w:t>
    </w:r>
  </w:p>
  <w:p w14:paraId="7751881D" w14:textId="77777777" w:rsidR="00673D23" w:rsidRPr="002031CF" w:rsidRDefault="00673D23" w:rsidP="00673D23">
    <w:pPr>
      <w:ind w:right="42"/>
      <w:jc w:val="right"/>
      <w:rPr>
        <w:position w:val="4"/>
        <w:sz w:val="14"/>
        <w:szCs w:val="14"/>
        <w:lang w:val="en-US"/>
      </w:rPr>
    </w:pPr>
    <w:proofErr w:type="spellStart"/>
    <w:proofErr w:type="gramStart"/>
    <w:r w:rsidRPr="007420EB">
      <w:rPr>
        <w:position w:val="4"/>
        <w:sz w:val="14"/>
        <w:szCs w:val="14"/>
      </w:rPr>
      <w:t>Įm.kodas</w:t>
    </w:r>
    <w:proofErr w:type="spellEnd"/>
    <w:proofErr w:type="gramEnd"/>
    <w:r w:rsidRPr="007420EB">
      <w:rPr>
        <w:position w:val="4"/>
        <w:sz w:val="14"/>
        <w:szCs w:val="14"/>
      </w:rPr>
      <w:t xml:space="preserve"> </w:t>
    </w:r>
    <w:r>
      <w:rPr>
        <w:position w:val="4"/>
        <w:sz w:val="14"/>
        <w:szCs w:val="14"/>
      </w:rPr>
      <w:t>1</w:t>
    </w:r>
    <w:r w:rsidRPr="007420EB">
      <w:rPr>
        <w:position w:val="4"/>
        <w:sz w:val="14"/>
        <w:szCs w:val="14"/>
      </w:rPr>
      <w:t>614447</w:t>
    </w:r>
    <w:r>
      <w:rPr>
        <w:position w:val="4"/>
        <w:sz w:val="14"/>
        <w:szCs w:val="14"/>
      </w:rPr>
      <w:t>1</w:t>
    </w:r>
    <w:r w:rsidRPr="007420EB">
      <w:rPr>
        <w:position w:val="4"/>
        <w:sz w:val="14"/>
        <w:szCs w:val="14"/>
      </w:rPr>
      <w:t xml:space="preserve">1, PVM </w:t>
    </w:r>
    <w:proofErr w:type="spellStart"/>
    <w:r w:rsidRPr="007420EB">
      <w:rPr>
        <w:position w:val="4"/>
        <w:sz w:val="14"/>
        <w:szCs w:val="14"/>
      </w:rPr>
      <w:t>kodas</w:t>
    </w:r>
    <w:proofErr w:type="spellEnd"/>
    <w:r w:rsidRPr="007420EB">
      <w:rPr>
        <w:position w:val="4"/>
        <w:sz w:val="14"/>
        <w:szCs w:val="14"/>
      </w:rPr>
      <w:t xml:space="preserve"> LT614447113</w:t>
    </w:r>
    <w:r w:rsidR="0005141C">
      <w:rPr>
        <w:position w:val="4"/>
        <w:sz w:val="14"/>
        <w:szCs w:val="14"/>
        <w:lang w:val="en-GB"/>
      </w:rPr>
      <w:t xml:space="preserve">, </w:t>
    </w:r>
    <w:r w:rsidRPr="007420EB">
      <w:rPr>
        <w:position w:val="4"/>
        <w:sz w:val="14"/>
        <w:szCs w:val="14"/>
      </w:rPr>
      <w:t>A/S LT</w:t>
    </w:r>
    <w:r w:rsidR="002031CF">
      <w:rPr>
        <w:position w:val="4"/>
        <w:sz w:val="14"/>
        <w:szCs w:val="14"/>
      </w:rPr>
      <w:t>307044060001804437, AB „</w:t>
    </w:r>
    <w:r w:rsidR="002031CF">
      <w:rPr>
        <w:position w:val="4"/>
        <w:sz w:val="14"/>
        <w:szCs w:val="14"/>
        <w:lang w:val="en-US"/>
      </w:rPr>
      <w:t>SEB</w:t>
    </w:r>
    <w:r w:rsidRPr="007420EB">
      <w:rPr>
        <w:position w:val="4"/>
        <w:sz w:val="14"/>
        <w:szCs w:val="14"/>
      </w:rPr>
      <w:t>“</w:t>
    </w:r>
    <w:r w:rsidR="002031CF">
      <w:rPr>
        <w:position w:val="4"/>
        <w:sz w:val="14"/>
        <w:szCs w:val="14"/>
        <w:lang w:val="en-US"/>
      </w:rPr>
      <w:t xml:space="preserve"> </w:t>
    </w:r>
    <w:proofErr w:type="spellStart"/>
    <w:r w:rsidR="002031CF">
      <w:rPr>
        <w:position w:val="4"/>
        <w:sz w:val="14"/>
        <w:szCs w:val="14"/>
        <w:lang w:val="en-US"/>
      </w:rPr>
      <w:t>bankas</w:t>
    </w:r>
    <w:proofErr w:type="spellEnd"/>
  </w:p>
  <w:p w14:paraId="0DDFB846" w14:textId="77777777" w:rsidR="00673D23" w:rsidRDefault="00673D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C19C7"/>
    <w:multiLevelType w:val="hybridMultilevel"/>
    <w:tmpl w:val="C126736C"/>
    <w:lvl w:ilvl="0" w:tplc="4858AD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B776C3C"/>
    <w:multiLevelType w:val="hybridMultilevel"/>
    <w:tmpl w:val="8C4CC566"/>
    <w:lvl w:ilvl="0" w:tplc="14E02D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8C097B"/>
    <w:multiLevelType w:val="hybridMultilevel"/>
    <w:tmpl w:val="78E4302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79382C"/>
    <w:multiLevelType w:val="hybridMultilevel"/>
    <w:tmpl w:val="7EBEDC2A"/>
    <w:lvl w:ilvl="0" w:tplc="232470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E839E4"/>
    <w:multiLevelType w:val="hybridMultilevel"/>
    <w:tmpl w:val="69763CFC"/>
    <w:lvl w:ilvl="0" w:tplc="EED605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15613"/>
    <w:multiLevelType w:val="hybridMultilevel"/>
    <w:tmpl w:val="DF0E9942"/>
    <w:lvl w:ilvl="0" w:tplc="56CA0D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8A32AC"/>
    <w:multiLevelType w:val="multilevel"/>
    <w:tmpl w:val="4190AF58"/>
    <w:lvl w:ilvl="0">
      <w:start w:val="2005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3"/>
      <w:numFmt w:val="decimalZero"/>
      <w:lvlText w:val="%1-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9"/>
      <w:numFmt w:val="decimalZero"/>
      <w:lvlText w:val="%1-%2-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0A2713F"/>
    <w:multiLevelType w:val="hybridMultilevel"/>
    <w:tmpl w:val="82185020"/>
    <w:lvl w:ilvl="0" w:tplc="F6BC3F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9D614A6"/>
    <w:multiLevelType w:val="multilevel"/>
    <w:tmpl w:val="8E6A1A20"/>
    <w:lvl w:ilvl="0">
      <w:start w:val="200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5"/>
      <w:numFmt w:val="decimalZero"/>
      <w:lvlText w:val="%1-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9"/>
      <w:numFmt w:val="decimal"/>
      <w:lvlText w:val="%1-%2-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F0F557A"/>
    <w:multiLevelType w:val="hybridMultilevel"/>
    <w:tmpl w:val="A244892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C72F0"/>
    <w:multiLevelType w:val="hybridMultilevel"/>
    <w:tmpl w:val="436855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C5945"/>
    <w:multiLevelType w:val="hybridMultilevel"/>
    <w:tmpl w:val="F2543C9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B304CB"/>
    <w:multiLevelType w:val="hybridMultilevel"/>
    <w:tmpl w:val="20EC49EC"/>
    <w:lvl w:ilvl="0" w:tplc="E51870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B6643C"/>
    <w:multiLevelType w:val="hybridMultilevel"/>
    <w:tmpl w:val="2F24CEF6"/>
    <w:lvl w:ilvl="0" w:tplc="CBDAE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D32FF9"/>
    <w:multiLevelType w:val="hybridMultilevel"/>
    <w:tmpl w:val="0BC4AA48"/>
    <w:lvl w:ilvl="0" w:tplc="C9B22C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A32724"/>
    <w:multiLevelType w:val="hybridMultilevel"/>
    <w:tmpl w:val="E49A8A6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D3721"/>
    <w:multiLevelType w:val="hybridMultilevel"/>
    <w:tmpl w:val="326CCAB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9C012A"/>
    <w:multiLevelType w:val="hybridMultilevel"/>
    <w:tmpl w:val="F14806AA"/>
    <w:lvl w:ilvl="0" w:tplc="52421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AF5A71"/>
    <w:multiLevelType w:val="hybridMultilevel"/>
    <w:tmpl w:val="9112C9F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4B1898"/>
    <w:multiLevelType w:val="hybridMultilevel"/>
    <w:tmpl w:val="5296D9B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195B61"/>
    <w:multiLevelType w:val="hybridMultilevel"/>
    <w:tmpl w:val="40FC95A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E734C"/>
    <w:multiLevelType w:val="hybridMultilevel"/>
    <w:tmpl w:val="39FA7FF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E87297"/>
    <w:multiLevelType w:val="hybridMultilevel"/>
    <w:tmpl w:val="EFF8A1A4"/>
    <w:lvl w:ilvl="0" w:tplc="4CA00B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9628A7"/>
    <w:multiLevelType w:val="hybridMultilevel"/>
    <w:tmpl w:val="863AF55A"/>
    <w:lvl w:ilvl="0" w:tplc="EEFE06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1681AB3"/>
    <w:multiLevelType w:val="hybridMultilevel"/>
    <w:tmpl w:val="974CB05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B46A5"/>
    <w:multiLevelType w:val="hybridMultilevel"/>
    <w:tmpl w:val="8F24FB5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A72D37"/>
    <w:multiLevelType w:val="hybridMultilevel"/>
    <w:tmpl w:val="A732B4FE"/>
    <w:lvl w:ilvl="0" w:tplc="522E1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FEA40AA"/>
    <w:multiLevelType w:val="hybridMultilevel"/>
    <w:tmpl w:val="D41E3BE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694066"/>
    <w:multiLevelType w:val="hybridMultilevel"/>
    <w:tmpl w:val="FDEE21C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2E2BB3"/>
    <w:multiLevelType w:val="hybridMultilevel"/>
    <w:tmpl w:val="0F964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C4081"/>
    <w:multiLevelType w:val="hybridMultilevel"/>
    <w:tmpl w:val="A87666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037CC5"/>
    <w:multiLevelType w:val="multilevel"/>
    <w:tmpl w:val="AE5EF4F6"/>
    <w:lvl w:ilvl="0">
      <w:start w:val="2005"/>
      <w:numFmt w:val="decimal"/>
      <w:lvlText w:val="%1"/>
      <w:lvlJc w:val="left"/>
      <w:pPr>
        <w:tabs>
          <w:tab w:val="num" w:pos="1365"/>
        </w:tabs>
        <w:ind w:left="1365" w:hanging="1365"/>
      </w:pPr>
      <w:rPr>
        <w:rFonts w:hint="default"/>
      </w:rPr>
    </w:lvl>
    <w:lvl w:ilvl="1">
      <w:start w:val="4"/>
      <w:numFmt w:val="decimalZero"/>
      <w:lvlText w:val="%1-%2"/>
      <w:lvlJc w:val="left"/>
      <w:pPr>
        <w:tabs>
          <w:tab w:val="num" w:pos="1365"/>
        </w:tabs>
        <w:ind w:left="1365" w:hanging="1365"/>
      </w:pPr>
      <w:rPr>
        <w:rFonts w:hint="default"/>
      </w:rPr>
    </w:lvl>
    <w:lvl w:ilvl="2">
      <w:start w:val="12"/>
      <w:numFmt w:val="decimal"/>
      <w:lvlText w:val="%1-%2-%3"/>
      <w:lvlJc w:val="left"/>
      <w:pPr>
        <w:tabs>
          <w:tab w:val="num" w:pos="1365"/>
        </w:tabs>
        <w:ind w:left="1365" w:hanging="136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365"/>
        </w:tabs>
        <w:ind w:left="1365" w:hanging="136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365"/>
        </w:tabs>
        <w:ind w:left="1365" w:hanging="136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365"/>
        </w:tabs>
        <w:ind w:left="1365" w:hanging="136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6"/>
  </w:num>
  <w:num w:numId="2">
    <w:abstractNumId w:val="27"/>
  </w:num>
  <w:num w:numId="3">
    <w:abstractNumId w:val="31"/>
  </w:num>
  <w:num w:numId="4">
    <w:abstractNumId w:val="25"/>
  </w:num>
  <w:num w:numId="5">
    <w:abstractNumId w:val="0"/>
  </w:num>
  <w:num w:numId="6">
    <w:abstractNumId w:val="8"/>
  </w:num>
  <w:num w:numId="7">
    <w:abstractNumId w:val="28"/>
  </w:num>
  <w:num w:numId="8">
    <w:abstractNumId w:val="11"/>
  </w:num>
  <w:num w:numId="9">
    <w:abstractNumId w:val="2"/>
  </w:num>
  <w:num w:numId="10">
    <w:abstractNumId w:val="18"/>
  </w:num>
  <w:num w:numId="11">
    <w:abstractNumId w:val="16"/>
  </w:num>
  <w:num w:numId="12">
    <w:abstractNumId w:val="21"/>
  </w:num>
  <w:num w:numId="13">
    <w:abstractNumId w:val="23"/>
  </w:num>
  <w:num w:numId="14">
    <w:abstractNumId w:val="7"/>
  </w:num>
  <w:num w:numId="15">
    <w:abstractNumId w:val="14"/>
  </w:num>
  <w:num w:numId="16">
    <w:abstractNumId w:val="17"/>
  </w:num>
  <w:num w:numId="17">
    <w:abstractNumId w:val="13"/>
  </w:num>
  <w:num w:numId="18">
    <w:abstractNumId w:val="26"/>
  </w:num>
  <w:num w:numId="19">
    <w:abstractNumId w:val="5"/>
  </w:num>
  <w:num w:numId="20">
    <w:abstractNumId w:val="12"/>
  </w:num>
  <w:num w:numId="21">
    <w:abstractNumId w:val="1"/>
  </w:num>
  <w:num w:numId="22">
    <w:abstractNumId w:val="29"/>
  </w:num>
  <w:num w:numId="23">
    <w:abstractNumId w:val="4"/>
  </w:num>
  <w:num w:numId="24">
    <w:abstractNumId w:val="30"/>
  </w:num>
  <w:num w:numId="25">
    <w:abstractNumId w:val="24"/>
  </w:num>
  <w:num w:numId="26">
    <w:abstractNumId w:val="15"/>
  </w:num>
  <w:num w:numId="27">
    <w:abstractNumId w:val="9"/>
  </w:num>
  <w:num w:numId="28">
    <w:abstractNumId w:val="20"/>
  </w:num>
  <w:num w:numId="29">
    <w:abstractNumId w:val="22"/>
  </w:num>
  <w:num w:numId="30">
    <w:abstractNumId w:val="3"/>
  </w:num>
  <w:num w:numId="31">
    <w:abstractNumId w:val="19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23"/>
  <w:drawingGridVerticalSpacing w:val="181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6D8"/>
    <w:rsid w:val="000314F7"/>
    <w:rsid w:val="00035A7B"/>
    <w:rsid w:val="0005141C"/>
    <w:rsid w:val="00062795"/>
    <w:rsid w:val="00070FDA"/>
    <w:rsid w:val="000B0D90"/>
    <w:rsid w:val="000C5312"/>
    <w:rsid w:val="000C75B8"/>
    <w:rsid w:val="000D4050"/>
    <w:rsid w:val="000E040C"/>
    <w:rsid w:val="000E1237"/>
    <w:rsid w:val="000E1CC8"/>
    <w:rsid w:val="000E3E5B"/>
    <w:rsid w:val="00106DB6"/>
    <w:rsid w:val="001074B3"/>
    <w:rsid w:val="00110CA3"/>
    <w:rsid w:val="001146D3"/>
    <w:rsid w:val="00115B38"/>
    <w:rsid w:val="00134184"/>
    <w:rsid w:val="0015421F"/>
    <w:rsid w:val="00164ED2"/>
    <w:rsid w:val="001662DC"/>
    <w:rsid w:val="001776FE"/>
    <w:rsid w:val="00181185"/>
    <w:rsid w:val="001C6D5B"/>
    <w:rsid w:val="001D6058"/>
    <w:rsid w:val="00203182"/>
    <w:rsid w:val="002031CF"/>
    <w:rsid w:val="0022706D"/>
    <w:rsid w:val="002413D2"/>
    <w:rsid w:val="0024641D"/>
    <w:rsid w:val="00253312"/>
    <w:rsid w:val="0025426B"/>
    <w:rsid w:val="002629DE"/>
    <w:rsid w:val="00264E4A"/>
    <w:rsid w:val="002741F8"/>
    <w:rsid w:val="002A7A60"/>
    <w:rsid w:val="002B5A35"/>
    <w:rsid w:val="002B6DC2"/>
    <w:rsid w:val="002D48D7"/>
    <w:rsid w:val="002F02FE"/>
    <w:rsid w:val="00321C19"/>
    <w:rsid w:val="003246E0"/>
    <w:rsid w:val="00324B94"/>
    <w:rsid w:val="00334828"/>
    <w:rsid w:val="003376D8"/>
    <w:rsid w:val="00340825"/>
    <w:rsid w:val="00354905"/>
    <w:rsid w:val="003563D7"/>
    <w:rsid w:val="003642CE"/>
    <w:rsid w:val="00367987"/>
    <w:rsid w:val="00373629"/>
    <w:rsid w:val="00376760"/>
    <w:rsid w:val="00376AC8"/>
    <w:rsid w:val="00387B44"/>
    <w:rsid w:val="0039420F"/>
    <w:rsid w:val="003A4587"/>
    <w:rsid w:val="003B1184"/>
    <w:rsid w:val="003B2B65"/>
    <w:rsid w:val="003B2C0E"/>
    <w:rsid w:val="003B62FB"/>
    <w:rsid w:val="003B783B"/>
    <w:rsid w:val="003C567A"/>
    <w:rsid w:val="003F285F"/>
    <w:rsid w:val="003F6C35"/>
    <w:rsid w:val="004014DC"/>
    <w:rsid w:val="00403CD7"/>
    <w:rsid w:val="00404C89"/>
    <w:rsid w:val="00405155"/>
    <w:rsid w:val="00410A9F"/>
    <w:rsid w:val="00415A0E"/>
    <w:rsid w:val="00430759"/>
    <w:rsid w:val="00431014"/>
    <w:rsid w:val="00432A81"/>
    <w:rsid w:val="004367BE"/>
    <w:rsid w:val="0043774E"/>
    <w:rsid w:val="004723F5"/>
    <w:rsid w:val="00482F30"/>
    <w:rsid w:val="004876BA"/>
    <w:rsid w:val="004B36A5"/>
    <w:rsid w:val="004C559D"/>
    <w:rsid w:val="004C5F78"/>
    <w:rsid w:val="004D233F"/>
    <w:rsid w:val="004E061A"/>
    <w:rsid w:val="004F485F"/>
    <w:rsid w:val="005006B6"/>
    <w:rsid w:val="00501B73"/>
    <w:rsid w:val="00507D70"/>
    <w:rsid w:val="005135D7"/>
    <w:rsid w:val="00521B64"/>
    <w:rsid w:val="00534495"/>
    <w:rsid w:val="00541B53"/>
    <w:rsid w:val="00546306"/>
    <w:rsid w:val="005504E0"/>
    <w:rsid w:val="00552AC7"/>
    <w:rsid w:val="00567C73"/>
    <w:rsid w:val="005735CC"/>
    <w:rsid w:val="00573961"/>
    <w:rsid w:val="00576C6E"/>
    <w:rsid w:val="005824C9"/>
    <w:rsid w:val="00587E5A"/>
    <w:rsid w:val="005A4BAE"/>
    <w:rsid w:val="005B6043"/>
    <w:rsid w:val="005C7F65"/>
    <w:rsid w:val="005D2408"/>
    <w:rsid w:val="005D559D"/>
    <w:rsid w:val="005D612E"/>
    <w:rsid w:val="005E10C0"/>
    <w:rsid w:val="005F1D52"/>
    <w:rsid w:val="006007AF"/>
    <w:rsid w:val="00600BA3"/>
    <w:rsid w:val="00603EBE"/>
    <w:rsid w:val="00617E1C"/>
    <w:rsid w:val="00627AAE"/>
    <w:rsid w:val="00645AE9"/>
    <w:rsid w:val="00661B70"/>
    <w:rsid w:val="00664F56"/>
    <w:rsid w:val="006666C0"/>
    <w:rsid w:val="00673D23"/>
    <w:rsid w:val="0067472A"/>
    <w:rsid w:val="00680809"/>
    <w:rsid w:val="006B3145"/>
    <w:rsid w:val="006C096C"/>
    <w:rsid w:val="006C4490"/>
    <w:rsid w:val="006D106D"/>
    <w:rsid w:val="006D3EB0"/>
    <w:rsid w:val="0072779C"/>
    <w:rsid w:val="00732C82"/>
    <w:rsid w:val="007362A0"/>
    <w:rsid w:val="00743317"/>
    <w:rsid w:val="0075131A"/>
    <w:rsid w:val="0075489F"/>
    <w:rsid w:val="00755E4B"/>
    <w:rsid w:val="0075797D"/>
    <w:rsid w:val="007664DE"/>
    <w:rsid w:val="007667CE"/>
    <w:rsid w:val="0076777D"/>
    <w:rsid w:val="00770887"/>
    <w:rsid w:val="00775569"/>
    <w:rsid w:val="00790103"/>
    <w:rsid w:val="007B1F2B"/>
    <w:rsid w:val="007B4392"/>
    <w:rsid w:val="007C3CD0"/>
    <w:rsid w:val="007C79C5"/>
    <w:rsid w:val="007D1BE5"/>
    <w:rsid w:val="007D66B6"/>
    <w:rsid w:val="007E0D4B"/>
    <w:rsid w:val="007F0175"/>
    <w:rsid w:val="007F41AA"/>
    <w:rsid w:val="007F4C3E"/>
    <w:rsid w:val="0080674C"/>
    <w:rsid w:val="00811272"/>
    <w:rsid w:val="00820445"/>
    <w:rsid w:val="00824A12"/>
    <w:rsid w:val="008325F7"/>
    <w:rsid w:val="0083501B"/>
    <w:rsid w:val="00843A05"/>
    <w:rsid w:val="00854C00"/>
    <w:rsid w:val="00855A22"/>
    <w:rsid w:val="00860031"/>
    <w:rsid w:val="0087195C"/>
    <w:rsid w:val="00877445"/>
    <w:rsid w:val="008803C2"/>
    <w:rsid w:val="00891464"/>
    <w:rsid w:val="008A61F2"/>
    <w:rsid w:val="008C2A4B"/>
    <w:rsid w:val="008D57E9"/>
    <w:rsid w:val="008E6BC3"/>
    <w:rsid w:val="008F4234"/>
    <w:rsid w:val="008F76E3"/>
    <w:rsid w:val="009127D2"/>
    <w:rsid w:val="00921543"/>
    <w:rsid w:val="00933FAD"/>
    <w:rsid w:val="00934C4A"/>
    <w:rsid w:val="00942CDE"/>
    <w:rsid w:val="00961FEB"/>
    <w:rsid w:val="0098482C"/>
    <w:rsid w:val="00991B8A"/>
    <w:rsid w:val="009A169A"/>
    <w:rsid w:val="009B7C59"/>
    <w:rsid w:val="009B7EFD"/>
    <w:rsid w:val="009C1AA8"/>
    <w:rsid w:val="009C3C27"/>
    <w:rsid w:val="009D0766"/>
    <w:rsid w:val="009E258E"/>
    <w:rsid w:val="009F7EB6"/>
    <w:rsid w:val="00A15939"/>
    <w:rsid w:val="00A22BAD"/>
    <w:rsid w:val="00A36016"/>
    <w:rsid w:val="00A44909"/>
    <w:rsid w:val="00A44F92"/>
    <w:rsid w:val="00A557D3"/>
    <w:rsid w:val="00A60139"/>
    <w:rsid w:val="00A6320A"/>
    <w:rsid w:val="00A72613"/>
    <w:rsid w:val="00A77D90"/>
    <w:rsid w:val="00A92CE7"/>
    <w:rsid w:val="00AB2235"/>
    <w:rsid w:val="00AC1351"/>
    <w:rsid w:val="00AC67D0"/>
    <w:rsid w:val="00AE12E9"/>
    <w:rsid w:val="00AE2ECB"/>
    <w:rsid w:val="00AE30AB"/>
    <w:rsid w:val="00AE4250"/>
    <w:rsid w:val="00AF57B7"/>
    <w:rsid w:val="00B0102A"/>
    <w:rsid w:val="00B14915"/>
    <w:rsid w:val="00B16242"/>
    <w:rsid w:val="00B22D90"/>
    <w:rsid w:val="00B2445C"/>
    <w:rsid w:val="00B403DB"/>
    <w:rsid w:val="00B462F4"/>
    <w:rsid w:val="00B646C1"/>
    <w:rsid w:val="00B74E54"/>
    <w:rsid w:val="00B77687"/>
    <w:rsid w:val="00B8197B"/>
    <w:rsid w:val="00BA4C70"/>
    <w:rsid w:val="00BB0B7D"/>
    <w:rsid w:val="00BB7929"/>
    <w:rsid w:val="00BC1DDC"/>
    <w:rsid w:val="00BC1F78"/>
    <w:rsid w:val="00BC70C5"/>
    <w:rsid w:val="00BE107A"/>
    <w:rsid w:val="00BE6403"/>
    <w:rsid w:val="00BE70BE"/>
    <w:rsid w:val="00BF0B9B"/>
    <w:rsid w:val="00BF4B13"/>
    <w:rsid w:val="00BF7B93"/>
    <w:rsid w:val="00C0099C"/>
    <w:rsid w:val="00C1031A"/>
    <w:rsid w:val="00C30B48"/>
    <w:rsid w:val="00C3204F"/>
    <w:rsid w:val="00C37483"/>
    <w:rsid w:val="00C40B16"/>
    <w:rsid w:val="00C6121E"/>
    <w:rsid w:val="00C65C31"/>
    <w:rsid w:val="00C6652F"/>
    <w:rsid w:val="00C94668"/>
    <w:rsid w:val="00CC0F38"/>
    <w:rsid w:val="00CC4003"/>
    <w:rsid w:val="00CD277B"/>
    <w:rsid w:val="00CD362F"/>
    <w:rsid w:val="00CF4A2A"/>
    <w:rsid w:val="00D1057A"/>
    <w:rsid w:val="00D12E75"/>
    <w:rsid w:val="00D20E62"/>
    <w:rsid w:val="00D22357"/>
    <w:rsid w:val="00D43ECB"/>
    <w:rsid w:val="00D4686D"/>
    <w:rsid w:val="00D52308"/>
    <w:rsid w:val="00D64918"/>
    <w:rsid w:val="00D705F1"/>
    <w:rsid w:val="00D80BA9"/>
    <w:rsid w:val="00D938BB"/>
    <w:rsid w:val="00DB04E0"/>
    <w:rsid w:val="00DB0F8E"/>
    <w:rsid w:val="00DB2E1B"/>
    <w:rsid w:val="00DB4FEE"/>
    <w:rsid w:val="00DC6617"/>
    <w:rsid w:val="00DD279F"/>
    <w:rsid w:val="00DE4980"/>
    <w:rsid w:val="00DF0C7D"/>
    <w:rsid w:val="00E002E2"/>
    <w:rsid w:val="00E04205"/>
    <w:rsid w:val="00E06705"/>
    <w:rsid w:val="00E3610B"/>
    <w:rsid w:val="00E55212"/>
    <w:rsid w:val="00E56D71"/>
    <w:rsid w:val="00E801E8"/>
    <w:rsid w:val="00E974C7"/>
    <w:rsid w:val="00EB4B2C"/>
    <w:rsid w:val="00EB655A"/>
    <w:rsid w:val="00EB7B3B"/>
    <w:rsid w:val="00EC5C3B"/>
    <w:rsid w:val="00EC6C2B"/>
    <w:rsid w:val="00EE20E3"/>
    <w:rsid w:val="00EF14C6"/>
    <w:rsid w:val="00EF7209"/>
    <w:rsid w:val="00F0566A"/>
    <w:rsid w:val="00F0665C"/>
    <w:rsid w:val="00F12370"/>
    <w:rsid w:val="00F16798"/>
    <w:rsid w:val="00F22304"/>
    <w:rsid w:val="00F24B6A"/>
    <w:rsid w:val="00F26DF2"/>
    <w:rsid w:val="00F32238"/>
    <w:rsid w:val="00F421B6"/>
    <w:rsid w:val="00F45EBA"/>
    <w:rsid w:val="00F504BB"/>
    <w:rsid w:val="00F54528"/>
    <w:rsid w:val="00F569DB"/>
    <w:rsid w:val="00F72A50"/>
    <w:rsid w:val="00F74DD3"/>
    <w:rsid w:val="00F815AE"/>
    <w:rsid w:val="00F847AB"/>
    <w:rsid w:val="00F853CD"/>
    <w:rsid w:val="00FB0260"/>
    <w:rsid w:val="00FB1B39"/>
    <w:rsid w:val="00FB6953"/>
    <w:rsid w:val="00FD3AF7"/>
    <w:rsid w:val="00FE2F68"/>
    <w:rsid w:val="00FE3A10"/>
    <w:rsid w:val="00FE572F"/>
    <w:rsid w:val="00FF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E36500"/>
  <w15:docId w15:val="{6280B222-E112-41A9-A82D-A4E101CE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C3E"/>
    <w:rPr>
      <w:lang w:val="ru-RU" w:eastAsia="lt-LT"/>
    </w:rPr>
  </w:style>
  <w:style w:type="paragraph" w:styleId="Heading1">
    <w:name w:val="heading 1"/>
    <w:basedOn w:val="Normal"/>
    <w:next w:val="Normal"/>
    <w:qFormat/>
    <w:rsid w:val="00415A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15A0E"/>
    <w:pPr>
      <w:keepNext/>
      <w:jc w:val="both"/>
      <w:outlineLvl w:val="1"/>
    </w:pPr>
    <w:rPr>
      <w:sz w:val="24"/>
      <w:lang w:eastAsia="en-US"/>
    </w:rPr>
  </w:style>
  <w:style w:type="paragraph" w:styleId="Heading3">
    <w:name w:val="heading 3"/>
    <w:basedOn w:val="Normal"/>
    <w:next w:val="Normal"/>
    <w:qFormat/>
    <w:rsid w:val="007579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F4C3E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7F4C3E"/>
    <w:pPr>
      <w:tabs>
        <w:tab w:val="center" w:pos="4819"/>
        <w:tab w:val="right" w:pos="9638"/>
      </w:tabs>
    </w:pPr>
  </w:style>
  <w:style w:type="paragraph" w:styleId="Title">
    <w:name w:val="Title"/>
    <w:basedOn w:val="Normal"/>
    <w:qFormat/>
    <w:rsid w:val="007F4C3E"/>
    <w:pPr>
      <w:jc w:val="center"/>
    </w:pPr>
    <w:rPr>
      <w:sz w:val="24"/>
    </w:rPr>
  </w:style>
  <w:style w:type="character" w:styleId="Hyperlink">
    <w:name w:val="Hyperlink"/>
    <w:rsid w:val="007F4C3E"/>
    <w:rPr>
      <w:color w:val="0000FF"/>
      <w:u w:val="single"/>
    </w:rPr>
  </w:style>
  <w:style w:type="paragraph" w:styleId="BalloonText">
    <w:name w:val="Balloon Text"/>
    <w:basedOn w:val="Normal"/>
    <w:semiHidden/>
    <w:rsid w:val="007F4C3E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67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lt-LT"/>
    </w:rPr>
  </w:style>
  <w:style w:type="character" w:customStyle="1" w:styleId="HTMLPreformattedChar">
    <w:name w:val="HTML Preformatted Char"/>
    <w:link w:val="HTMLPreformatted"/>
    <w:uiPriority w:val="99"/>
    <w:semiHidden/>
    <w:rsid w:val="007667CE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DB2E1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74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0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rantija@laumetris.lt" TargetMode="External"/><Relationship Id="rId1" Type="http://schemas.openxmlformats.org/officeDocument/2006/relationships/hyperlink" Target="http://www.laumetris.l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Google%20Drive\Laumetris\U&#382;sienis\&#352;ablonas%202018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D8F7594-26E7-4DC0-BFFE-02C2E499C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Šablonas 2018.dotx</Template>
  <TotalTime>396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UAB „Laumetris“</vt:lpstr>
      <vt:lpstr>UAB „Laumetris“</vt:lpstr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UAB „Laumetris“</dc:title>
  <dc:creator>PC</dc:creator>
  <cp:lastModifiedBy>Taurius Putna</cp:lastModifiedBy>
  <cp:revision>18</cp:revision>
  <cp:lastPrinted>2021-02-25T13:08:00Z</cp:lastPrinted>
  <dcterms:created xsi:type="dcterms:W3CDTF">2018-11-19T19:39:00Z</dcterms:created>
  <dcterms:modified xsi:type="dcterms:W3CDTF">2021-10-28T15:05:00Z</dcterms:modified>
</cp:coreProperties>
</file>