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4B6A6" w14:textId="77777777" w:rsidR="00E801E8" w:rsidRPr="007567F2" w:rsidRDefault="00E801E8" w:rsidP="00E801E8">
      <w:pPr>
        <w:rPr>
          <w:sz w:val="24"/>
          <w:szCs w:val="24"/>
          <w:lang w:val="en-GB"/>
        </w:rPr>
      </w:pPr>
    </w:p>
    <w:p w14:paraId="044FD5E6" w14:textId="77777777" w:rsidR="00E801E8" w:rsidRPr="007567F2" w:rsidRDefault="009D0766" w:rsidP="00E801E8">
      <w:pPr>
        <w:jc w:val="center"/>
        <w:rPr>
          <w:sz w:val="24"/>
          <w:szCs w:val="24"/>
          <w:lang w:val="en-GB"/>
        </w:rPr>
      </w:pPr>
      <w:r w:rsidRPr="007567F2">
        <w:rPr>
          <w:sz w:val="24"/>
          <w:szCs w:val="24"/>
          <w:lang w:val="en-GB"/>
        </w:rPr>
        <w:t>20</w:t>
      </w:r>
      <w:r w:rsidR="00820445" w:rsidRPr="007567F2">
        <w:rPr>
          <w:sz w:val="24"/>
          <w:szCs w:val="24"/>
          <w:lang w:val="en-GB"/>
        </w:rPr>
        <w:t>_</w:t>
      </w:r>
      <w:r w:rsidR="008F76E3" w:rsidRPr="007567F2">
        <w:rPr>
          <w:sz w:val="24"/>
          <w:szCs w:val="24"/>
          <w:lang w:val="en-GB"/>
        </w:rPr>
        <w:t>_</w:t>
      </w:r>
      <w:r w:rsidR="003376D8" w:rsidRPr="007567F2">
        <w:rPr>
          <w:sz w:val="24"/>
          <w:szCs w:val="24"/>
          <w:lang w:val="en-GB"/>
        </w:rPr>
        <w:t>_</w:t>
      </w:r>
      <w:r w:rsidR="00354905" w:rsidRPr="007567F2">
        <w:rPr>
          <w:sz w:val="24"/>
          <w:szCs w:val="24"/>
          <w:lang w:val="en-GB"/>
        </w:rPr>
        <w:t>-</w:t>
      </w:r>
      <w:r w:rsidR="003376D8" w:rsidRPr="007567F2">
        <w:rPr>
          <w:sz w:val="24"/>
          <w:szCs w:val="24"/>
          <w:lang w:val="en-GB"/>
        </w:rPr>
        <w:t>_</w:t>
      </w:r>
      <w:r w:rsidR="008F76E3" w:rsidRPr="007567F2">
        <w:rPr>
          <w:sz w:val="24"/>
          <w:szCs w:val="24"/>
          <w:lang w:val="en-GB"/>
        </w:rPr>
        <w:t>_</w:t>
      </w:r>
      <w:r w:rsidR="00253312" w:rsidRPr="007567F2">
        <w:rPr>
          <w:sz w:val="24"/>
          <w:szCs w:val="24"/>
          <w:lang w:val="en-GB"/>
        </w:rPr>
        <w:t>_______</w:t>
      </w:r>
      <w:r w:rsidR="003376D8" w:rsidRPr="007567F2">
        <w:rPr>
          <w:sz w:val="24"/>
          <w:szCs w:val="24"/>
          <w:lang w:val="en-GB"/>
        </w:rPr>
        <w:t>_</w:t>
      </w:r>
      <w:r w:rsidR="00354905" w:rsidRPr="007567F2">
        <w:rPr>
          <w:sz w:val="24"/>
          <w:szCs w:val="24"/>
          <w:lang w:val="en-GB"/>
        </w:rPr>
        <w:t>-</w:t>
      </w:r>
      <w:r w:rsidR="003376D8" w:rsidRPr="007567F2">
        <w:rPr>
          <w:sz w:val="24"/>
          <w:szCs w:val="24"/>
          <w:lang w:val="en-GB"/>
        </w:rPr>
        <w:t>_</w:t>
      </w:r>
      <w:r w:rsidR="008F76E3" w:rsidRPr="007567F2">
        <w:rPr>
          <w:sz w:val="24"/>
          <w:szCs w:val="24"/>
          <w:lang w:val="en-GB"/>
        </w:rPr>
        <w:t>_</w:t>
      </w:r>
      <w:r w:rsidR="003376D8" w:rsidRPr="007567F2">
        <w:rPr>
          <w:sz w:val="24"/>
          <w:szCs w:val="24"/>
          <w:lang w:val="en-GB"/>
        </w:rPr>
        <w:t>_</w:t>
      </w:r>
    </w:p>
    <w:p w14:paraId="05CD98FF" w14:textId="77777777" w:rsidR="00E801E8" w:rsidRPr="007567F2" w:rsidRDefault="003376D8" w:rsidP="003376D8">
      <w:pPr>
        <w:jc w:val="center"/>
        <w:rPr>
          <w:rFonts w:asciiTheme="minorHAnsi" w:hAnsiTheme="minorHAnsi" w:cstheme="minorHAnsi"/>
          <w:sz w:val="22"/>
          <w:szCs w:val="22"/>
          <w:lang w:val="en-GB"/>
        </w:rPr>
      </w:pPr>
      <w:r w:rsidRPr="007567F2">
        <w:rPr>
          <w:rFonts w:asciiTheme="minorHAnsi" w:hAnsiTheme="minorHAnsi" w:cstheme="minorHAnsi"/>
          <w:sz w:val="22"/>
          <w:szCs w:val="22"/>
          <w:lang w:val="en-GB"/>
        </w:rPr>
        <w:t>(d</w:t>
      </w:r>
      <w:r w:rsidR="00A04F5E" w:rsidRPr="007567F2">
        <w:rPr>
          <w:rFonts w:asciiTheme="minorHAnsi" w:hAnsiTheme="minorHAnsi" w:cstheme="minorHAnsi"/>
          <w:sz w:val="22"/>
          <w:szCs w:val="22"/>
          <w:lang w:val="en-GB"/>
        </w:rPr>
        <w:t>ate</w:t>
      </w:r>
      <w:r w:rsidRPr="007567F2">
        <w:rPr>
          <w:rFonts w:asciiTheme="minorHAnsi" w:hAnsiTheme="minorHAnsi" w:cstheme="minorHAnsi"/>
          <w:sz w:val="22"/>
          <w:szCs w:val="22"/>
          <w:lang w:val="en-GB"/>
        </w:rPr>
        <w:t>)</w:t>
      </w:r>
    </w:p>
    <w:p w14:paraId="3B732A35" w14:textId="77777777" w:rsidR="00E801E8" w:rsidRPr="007567F2" w:rsidRDefault="00E801E8" w:rsidP="00521B64">
      <w:pPr>
        <w:jc w:val="both"/>
        <w:rPr>
          <w:sz w:val="28"/>
          <w:lang w:val="en-GB"/>
        </w:rPr>
      </w:pPr>
      <w:r w:rsidRPr="007567F2">
        <w:rPr>
          <w:sz w:val="28"/>
          <w:lang w:val="en-GB"/>
        </w:rPr>
        <w:t xml:space="preserve">      </w:t>
      </w:r>
    </w:p>
    <w:p w14:paraId="4C26F63D" w14:textId="77777777" w:rsidR="003376D8" w:rsidRPr="007567F2" w:rsidRDefault="00A04F5E" w:rsidP="003376D8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en-GB"/>
        </w:rPr>
      </w:pPr>
      <w:r w:rsidRPr="007567F2">
        <w:rPr>
          <w:rFonts w:asciiTheme="minorHAnsi" w:hAnsiTheme="minorHAnsi" w:cstheme="minorHAnsi"/>
          <w:sz w:val="28"/>
          <w:szCs w:val="28"/>
          <w:lang w:val="en-GB"/>
        </w:rPr>
        <w:t>Warranty claim</w:t>
      </w:r>
    </w:p>
    <w:p w14:paraId="0DC16AD7" w14:textId="77777777" w:rsidR="00C65C31" w:rsidRPr="007567F2" w:rsidRDefault="00C65C31" w:rsidP="00991B8A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  <w:sectPr w:rsidR="00C65C31" w:rsidRPr="007567F2" w:rsidSect="00991B8A">
          <w:headerReference w:type="default" r:id="rId8"/>
          <w:footerReference w:type="default" r:id="rId9"/>
          <w:pgSz w:w="11906" w:h="16838" w:code="9"/>
          <w:pgMar w:top="720" w:right="720" w:bottom="720" w:left="720" w:header="543" w:footer="277" w:gutter="0"/>
          <w:cols w:space="708"/>
          <w:docGrid w:linePitch="360"/>
        </w:sectPr>
      </w:pPr>
    </w:p>
    <w:p w14:paraId="502C6411" w14:textId="77777777" w:rsidR="007664DE" w:rsidRPr="007567F2" w:rsidRDefault="00A04F5E" w:rsidP="00991B8A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7567F2">
        <w:rPr>
          <w:rFonts w:asciiTheme="minorHAnsi" w:hAnsiTheme="minorHAnsi" w:cstheme="minorHAnsi"/>
          <w:b/>
          <w:sz w:val="22"/>
          <w:szCs w:val="22"/>
          <w:lang w:val="en-GB"/>
        </w:rPr>
        <w:t>Product information</w:t>
      </w:r>
      <w:r w:rsidR="007664DE" w:rsidRPr="007567F2">
        <w:rPr>
          <w:rFonts w:asciiTheme="minorHAnsi" w:hAnsiTheme="minorHAnsi" w:cstheme="minorHAnsi"/>
          <w:b/>
          <w:sz w:val="22"/>
          <w:szCs w:val="22"/>
          <w:lang w:val="en-GB"/>
        </w:rPr>
        <w:t>:</w:t>
      </w:r>
    </w:p>
    <w:p w14:paraId="5207AF39" w14:textId="77777777" w:rsidR="007664DE" w:rsidRPr="007567F2" w:rsidRDefault="00DB2E1B" w:rsidP="00991B8A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7567F2">
        <w:rPr>
          <w:rFonts w:asciiTheme="minorHAnsi" w:hAnsiTheme="minorHAnsi" w:cstheme="minorHAnsi"/>
          <w:sz w:val="22"/>
          <w:szCs w:val="22"/>
          <w:lang w:val="en-GB"/>
        </w:rPr>
        <w:t xml:space="preserve">1) </w:t>
      </w:r>
      <w:r w:rsidR="00A04F5E" w:rsidRPr="007567F2">
        <w:rPr>
          <w:rFonts w:asciiTheme="minorHAnsi" w:hAnsiTheme="minorHAnsi" w:cstheme="minorHAnsi"/>
          <w:sz w:val="22"/>
          <w:szCs w:val="22"/>
          <w:lang w:val="en-GB"/>
        </w:rPr>
        <w:t>Product name</w:t>
      </w:r>
      <w:r w:rsidR="007664DE" w:rsidRPr="007567F2">
        <w:rPr>
          <w:rFonts w:asciiTheme="minorHAnsi" w:hAnsiTheme="minorHAnsi" w:cstheme="minorHAnsi"/>
          <w:sz w:val="22"/>
          <w:szCs w:val="22"/>
          <w:lang w:val="en-GB"/>
        </w:rPr>
        <w:t>:</w:t>
      </w:r>
      <w:r w:rsidR="00770887" w:rsidRPr="007567F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770887" w:rsidRPr="007567F2">
        <w:rPr>
          <w:rFonts w:asciiTheme="minorHAnsi" w:hAnsiTheme="minorHAnsi" w:cstheme="minorHAnsi"/>
          <w:sz w:val="22"/>
          <w:szCs w:val="22"/>
          <w:highlight w:val="yellow"/>
          <w:lang w:val="en-GB"/>
        </w:rPr>
        <w:t>PTL-16F</w:t>
      </w:r>
    </w:p>
    <w:p w14:paraId="0BDA0FC0" w14:textId="77777777" w:rsidR="007664DE" w:rsidRPr="007567F2" w:rsidRDefault="00DB2E1B" w:rsidP="00991B8A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7567F2">
        <w:rPr>
          <w:rFonts w:asciiTheme="minorHAnsi" w:hAnsiTheme="minorHAnsi" w:cstheme="minorHAnsi"/>
          <w:sz w:val="22"/>
          <w:szCs w:val="22"/>
          <w:lang w:val="en-GB"/>
        </w:rPr>
        <w:t xml:space="preserve">2) </w:t>
      </w:r>
      <w:r w:rsidR="00A04F5E" w:rsidRPr="007567F2">
        <w:rPr>
          <w:rFonts w:asciiTheme="minorHAnsi" w:hAnsiTheme="minorHAnsi" w:cstheme="minorHAnsi"/>
          <w:sz w:val="22"/>
          <w:szCs w:val="22"/>
          <w:lang w:val="en-GB"/>
        </w:rPr>
        <w:t>Serial nr. and (or) VIN</w:t>
      </w:r>
      <w:r w:rsidR="007664DE" w:rsidRPr="007567F2">
        <w:rPr>
          <w:rFonts w:asciiTheme="minorHAnsi" w:hAnsiTheme="minorHAnsi" w:cstheme="minorHAnsi"/>
          <w:sz w:val="22"/>
          <w:szCs w:val="22"/>
          <w:lang w:val="en-GB"/>
        </w:rPr>
        <w:t>:</w:t>
      </w:r>
      <w:r w:rsidR="00770887" w:rsidRPr="007567F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A6320A" w:rsidRPr="007567F2">
        <w:rPr>
          <w:rFonts w:asciiTheme="minorHAnsi" w:hAnsiTheme="minorHAnsi" w:cstheme="minorHAnsi"/>
          <w:sz w:val="22"/>
          <w:szCs w:val="22"/>
          <w:highlight w:val="yellow"/>
          <w:lang w:val="en-GB"/>
        </w:rPr>
        <w:t>PTL20F2PPM93DT101</w:t>
      </w:r>
    </w:p>
    <w:p w14:paraId="479AFDC2" w14:textId="77777777" w:rsidR="00770887" w:rsidRPr="007567F2" w:rsidRDefault="00DB2E1B" w:rsidP="00991B8A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7567F2">
        <w:rPr>
          <w:rFonts w:asciiTheme="minorHAnsi" w:hAnsiTheme="minorHAnsi" w:cstheme="minorHAnsi"/>
          <w:sz w:val="22"/>
          <w:szCs w:val="22"/>
          <w:lang w:val="en-GB"/>
        </w:rPr>
        <w:t xml:space="preserve">3) </w:t>
      </w:r>
      <w:r w:rsidR="00A04F5E" w:rsidRPr="007567F2">
        <w:rPr>
          <w:rFonts w:asciiTheme="minorHAnsi" w:hAnsiTheme="minorHAnsi" w:cstheme="minorHAnsi"/>
          <w:sz w:val="22"/>
          <w:szCs w:val="22"/>
          <w:lang w:val="en-GB"/>
        </w:rPr>
        <w:t>Production number</w:t>
      </w:r>
      <w:r w:rsidR="00770887" w:rsidRPr="007567F2">
        <w:rPr>
          <w:rFonts w:asciiTheme="minorHAnsi" w:hAnsiTheme="minorHAnsi" w:cstheme="minorHAnsi"/>
          <w:sz w:val="22"/>
          <w:szCs w:val="22"/>
          <w:lang w:val="en-GB"/>
        </w:rPr>
        <w:t xml:space="preserve">: </w:t>
      </w:r>
      <w:r w:rsidR="00A6320A" w:rsidRPr="007567F2">
        <w:rPr>
          <w:rFonts w:asciiTheme="minorHAnsi" w:hAnsiTheme="minorHAnsi" w:cstheme="minorHAnsi"/>
          <w:sz w:val="22"/>
          <w:szCs w:val="22"/>
          <w:highlight w:val="yellow"/>
          <w:lang w:val="en-GB"/>
        </w:rPr>
        <w:t>320</w:t>
      </w:r>
      <w:r w:rsidR="00770887" w:rsidRPr="007567F2">
        <w:rPr>
          <w:rFonts w:asciiTheme="minorHAnsi" w:hAnsiTheme="minorHAnsi" w:cstheme="minorHAnsi"/>
          <w:sz w:val="22"/>
          <w:szCs w:val="22"/>
          <w:highlight w:val="yellow"/>
          <w:lang w:val="en-GB"/>
        </w:rPr>
        <w:t>0</w:t>
      </w:r>
    </w:p>
    <w:p w14:paraId="2005E07B" w14:textId="77777777" w:rsidR="007664DE" w:rsidRPr="007567F2" w:rsidRDefault="00DB2E1B" w:rsidP="00991B8A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7567F2">
        <w:rPr>
          <w:rFonts w:asciiTheme="minorHAnsi" w:hAnsiTheme="minorHAnsi" w:cstheme="minorHAnsi"/>
          <w:sz w:val="22"/>
          <w:szCs w:val="22"/>
          <w:lang w:val="en-GB"/>
        </w:rPr>
        <w:t xml:space="preserve">4) </w:t>
      </w:r>
      <w:r w:rsidR="00A04F5E" w:rsidRPr="007567F2">
        <w:rPr>
          <w:rFonts w:asciiTheme="minorHAnsi" w:hAnsiTheme="minorHAnsi" w:cstheme="minorHAnsi"/>
          <w:sz w:val="22"/>
          <w:szCs w:val="22"/>
          <w:lang w:val="en-GB"/>
        </w:rPr>
        <w:t>Production year</w:t>
      </w:r>
      <w:r w:rsidR="007664DE" w:rsidRPr="007567F2">
        <w:rPr>
          <w:rFonts w:asciiTheme="minorHAnsi" w:hAnsiTheme="minorHAnsi" w:cstheme="minorHAnsi"/>
          <w:sz w:val="22"/>
          <w:szCs w:val="22"/>
          <w:lang w:val="en-GB"/>
        </w:rPr>
        <w:t>:</w:t>
      </w:r>
      <w:r w:rsidR="00770887" w:rsidRPr="007567F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770887" w:rsidRPr="007567F2">
        <w:rPr>
          <w:rFonts w:asciiTheme="minorHAnsi" w:hAnsiTheme="minorHAnsi" w:cstheme="minorHAnsi"/>
          <w:sz w:val="22"/>
          <w:szCs w:val="22"/>
          <w:highlight w:val="yellow"/>
          <w:lang w:val="en-GB"/>
        </w:rPr>
        <w:t>2017</w:t>
      </w:r>
    </w:p>
    <w:p w14:paraId="1C81A2D5" w14:textId="77777777" w:rsidR="00C65C31" w:rsidRPr="007567F2" w:rsidRDefault="00A04F5E" w:rsidP="00991B8A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7567F2">
        <w:rPr>
          <w:rFonts w:asciiTheme="minorHAnsi" w:hAnsiTheme="minorHAnsi" w:cstheme="minorHAnsi"/>
          <w:sz w:val="22"/>
          <w:szCs w:val="22"/>
          <w:lang w:val="en-GB"/>
        </w:rPr>
        <w:t>A copy of the invoice</w:t>
      </w:r>
    </w:p>
    <w:p w14:paraId="3450782E" w14:textId="77777777" w:rsidR="00770887" w:rsidRPr="007567F2" w:rsidRDefault="00770887" w:rsidP="00C65C31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0E1F5C66" w14:textId="77777777" w:rsidR="006D3EB0" w:rsidRPr="007567F2" w:rsidRDefault="006D3EB0" w:rsidP="00C65C31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642866CE" w14:textId="77777777" w:rsidR="006D3EB0" w:rsidRPr="007567F2" w:rsidRDefault="006D3EB0" w:rsidP="00C65C31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7CFCDE0D" w14:textId="77777777" w:rsidR="00C65C31" w:rsidRPr="007567F2" w:rsidRDefault="00A04F5E" w:rsidP="00C65C31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7567F2">
        <w:rPr>
          <w:rFonts w:asciiTheme="minorHAnsi" w:hAnsiTheme="minorHAnsi" w:cstheme="minorHAnsi"/>
          <w:b/>
          <w:sz w:val="22"/>
          <w:szCs w:val="22"/>
          <w:lang w:val="en-GB"/>
        </w:rPr>
        <w:t>User Information</w:t>
      </w:r>
      <w:r w:rsidR="00C65C31" w:rsidRPr="007567F2">
        <w:rPr>
          <w:rFonts w:asciiTheme="minorHAnsi" w:hAnsiTheme="minorHAnsi" w:cstheme="minorHAnsi"/>
          <w:b/>
          <w:sz w:val="22"/>
          <w:szCs w:val="22"/>
          <w:lang w:val="en-GB"/>
        </w:rPr>
        <w:t>:</w:t>
      </w:r>
    </w:p>
    <w:p w14:paraId="0BDF842C" w14:textId="77777777" w:rsidR="00CD277B" w:rsidRPr="007567F2" w:rsidRDefault="00A04F5E" w:rsidP="00C3204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7567F2">
        <w:rPr>
          <w:rFonts w:asciiTheme="minorHAnsi" w:hAnsiTheme="minorHAnsi" w:cstheme="minorHAnsi"/>
          <w:sz w:val="22"/>
          <w:szCs w:val="22"/>
          <w:lang w:val="en-GB"/>
        </w:rPr>
        <w:t>Name</w:t>
      </w:r>
      <w:r w:rsidR="00C65C31" w:rsidRPr="007567F2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r w:rsidRPr="007567F2">
        <w:rPr>
          <w:rFonts w:asciiTheme="minorHAnsi" w:hAnsiTheme="minorHAnsi" w:cstheme="minorHAnsi"/>
          <w:sz w:val="22"/>
          <w:szCs w:val="22"/>
          <w:lang w:val="en-GB"/>
        </w:rPr>
        <w:t>surname</w:t>
      </w:r>
      <w:r w:rsidR="00CD277B" w:rsidRPr="007567F2">
        <w:rPr>
          <w:rFonts w:asciiTheme="minorHAnsi" w:hAnsiTheme="minorHAnsi" w:cstheme="minorHAnsi"/>
          <w:sz w:val="22"/>
          <w:szCs w:val="22"/>
          <w:lang w:val="en-GB"/>
        </w:rPr>
        <w:t xml:space="preserve"> / </w:t>
      </w:r>
      <w:r w:rsidRPr="007567F2">
        <w:rPr>
          <w:rFonts w:asciiTheme="minorHAnsi" w:hAnsiTheme="minorHAnsi" w:cstheme="minorHAnsi"/>
          <w:sz w:val="22"/>
          <w:szCs w:val="22"/>
          <w:lang w:val="en-GB"/>
        </w:rPr>
        <w:t>Company name</w:t>
      </w:r>
      <w:r w:rsidR="00C3204F" w:rsidRPr="007567F2">
        <w:rPr>
          <w:rFonts w:asciiTheme="minorHAnsi" w:hAnsiTheme="minorHAnsi" w:cstheme="minorHAnsi"/>
          <w:sz w:val="22"/>
          <w:szCs w:val="22"/>
          <w:lang w:val="en-GB"/>
        </w:rPr>
        <w:t xml:space="preserve">: </w:t>
      </w:r>
    </w:p>
    <w:p w14:paraId="18DE51BF" w14:textId="77777777" w:rsidR="00C3204F" w:rsidRPr="007567F2" w:rsidRDefault="00102E66" w:rsidP="00C3204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7567F2">
        <w:rPr>
          <w:rFonts w:asciiTheme="minorHAnsi" w:hAnsiTheme="minorHAnsi" w:cstheme="minorHAnsi"/>
          <w:sz w:val="22"/>
          <w:szCs w:val="22"/>
          <w:highlight w:val="yellow"/>
          <w:lang w:val="en-GB"/>
        </w:rPr>
        <w:t>RICK SANCHEZ</w:t>
      </w:r>
    </w:p>
    <w:p w14:paraId="23F2C3FC" w14:textId="77777777" w:rsidR="00C65C31" w:rsidRPr="007567F2" w:rsidRDefault="007567F2" w:rsidP="00C65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7567F2">
        <w:rPr>
          <w:rFonts w:asciiTheme="minorHAnsi" w:hAnsiTheme="minorHAnsi" w:cstheme="minorHAnsi"/>
          <w:sz w:val="22"/>
          <w:szCs w:val="22"/>
          <w:lang w:val="en-GB"/>
        </w:rPr>
        <w:t>Address</w:t>
      </w:r>
      <w:r w:rsidR="00C65C31" w:rsidRPr="007567F2">
        <w:rPr>
          <w:rFonts w:asciiTheme="minorHAnsi" w:hAnsiTheme="minorHAnsi" w:cstheme="minorHAnsi"/>
          <w:sz w:val="22"/>
          <w:szCs w:val="22"/>
          <w:lang w:val="en-GB"/>
        </w:rPr>
        <w:t>:</w:t>
      </w:r>
    </w:p>
    <w:p w14:paraId="33556BD8" w14:textId="77777777" w:rsidR="00C65C31" w:rsidRPr="007567F2" w:rsidRDefault="00CD277B" w:rsidP="00C65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 w:rsidRPr="007567F2">
        <w:rPr>
          <w:rFonts w:asciiTheme="minorHAnsi" w:hAnsiTheme="minorHAnsi" w:cstheme="minorHAnsi"/>
          <w:sz w:val="22"/>
          <w:szCs w:val="22"/>
          <w:highlight w:val="yellow"/>
          <w:lang w:val="en-GB"/>
        </w:rPr>
        <w:t>Technikos</w:t>
      </w:r>
      <w:proofErr w:type="spellEnd"/>
      <w:r w:rsidRPr="007567F2">
        <w:rPr>
          <w:rFonts w:asciiTheme="minorHAnsi" w:hAnsiTheme="minorHAnsi" w:cstheme="minorHAnsi"/>
          <w:sz w:val="22"/>
          <w:szCs w:val="22"/>
          <w:highlight w:val="yellow"/>
          <w:lang w:val="en-GB"/>
        </w:rPr>
        <w:t xml:space="preserve"> g. 5, </w:t>
      </w:r>
      <w:proofErr w:type="spellStart"/>
      <w:r w:rsidRPr="007567F2">
        <w:rPr>
          <w:rFonts w:asciiTheme="minorHAnsi" w:hAnsiTheme="minorHAnsi" w:cstheme="minorHAnsi"/>
          <w:sz w:val="22"/>
          <w:szCs w:val="22"/>
          <w:highlight w:val="yellow"/>
          <w:lang w:val="en-GB"/>
        </w:rPr>
        <w:t>Keleriškių</w:t>
      </w:r>
      <w:proofErr w:type="spellEnd"/>
      <w:r w:rsidRPr="007567F2">
        <w:rPr>
          <w:rFonts w:asciiTheme="minorHAnsi" w:hAnsiTheme="minorHAnsi" w:cstheme="minorHAnsi"/>
          <w:sz w:val="22"/>
          <w:szCs w:val="22"/>
          <w:highlight w:val="yellow"/>
          <w:lang w:val="en-GB"/>
        </w:rPr>
        <w:t xml:space="preserve"> km., 57342, </w:t>
      </w:r>
      <w:proofErr w:type="spellStart"/>
      <w:r w:rsidRPr="007567F2">
        <w:rPr>
          <w:rFonts w:asciiTheme="minorHAnsi" w:hAnsiTheme="minorHAnsi" w:cstheme="minorHAnsi"/>
          <w:sz w:val="22"/>
          <w:szCs w:val="22"/>
          <w:highlight w:val="yellow"/>
          <w:lang w:val="en-GB"/>
        </w:rPr>
        <w:t>Kėdainiai</w:t>
      </w:r>
      <w:proofErr w:type="spellEnd"/>
    </w:p>
    <w:p w14:paraId="6F171A61" w14:textId="77777777" w:rsidR="004C559D" w:rsidRPr="007567F2" w:rsidRDefault="004C559D" w:rsidP="00C65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645BDE11" w14:textId="77777777" w:rsidR="00C65C31" w:rsidRPr="007567F2" w:rsidRDefault="00A04F5E" w:rsidP="00C65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7567F2">
        <w:rPr>
          <w:rFonts w:asciiTheme="minorHAnsi" w:hAnsiTheme="minorHAnsi" w:cstheme="minorHAnsi"/>
          <w:sz w:val="22"/>
          <w:szCs w:val="22"/>
          <w:lang w:val="en-GB"/>
        </w:rPr>
        <w:t>Contact phone number</w:t>
      </w:r>
      <w:r w:rsidR="00C65C31" w:rsidRPr="007567F2">
        <w:rPr>
          <w:rFonts w:asciiTheme="minorHAnsi" w:hAnsiTheme="minorHAnsi" w:cstheme="minorHAnsi"/>
          <w:sz w:val="22"/>
          <w:szCs w:val="22"/>
          <w:lang w:val="en-GB"/>
        </w:rPr>
        <w:t>:</w:t>
      </w:r>
      <w:r w:rsidR="00DB2E1B" w:rsidRPr="007567F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102E66" w:rsidRPr="007567F2">
        <w:rPr>
          <w:rFonts w:asciiTheme="minorHAnsi" w:hAnsiTheme="minorHAnsi" w:cstheme="minorHAnsi"/>
          <w:sz w:val="22"/>
          <w:szCs w:val="22"/>
          <w:highlight w:val="yellow"/>
          <w:lang w:val="en-GB"/>
        </w:rPr>
        <w:t>+3703</w:t>
      </w:r>
      <w:r w:rsidR="001146D3" w:rsidRPr="007567F2">
        <w:rPr>
          <w:rFonts w:asciiTheme="minorHAnsi" w:hAnsiTheme="minorHAnsi" w:cstheme="minorHAnsi"/>
          <w:sz w:val="22"/>
          <w:szCs w:val="22"/>
          <w:highlight w:val="yellow"/>
          <w:lang w:val="en-GB"/>
        </w:rPr>
        <w:t>4742390</w:t>
      </w:r>
    </w:p>
    <w:p w14:paraId="3363227F" w14:textId="77777777" w:rsidR="00C65C31" w:rsidRPr="007567F2" w:rsidRDefault="00A04F5E" w:rsidP="00C65C3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7567F2">
        <w:rPr>
          <w:rFonts w:asciiTheme="minorHAnsi" w:hAnsiTheme="minorHAnsi" w:cstheme="minorHAnsi"/>
          <w:sz w:val="22"/>
          <w:szCs w:val="22"/>
          <w:lang w:val="en-GB"/>
        </w:rPr>
        <w:t xml:space="preserve">Email </w:t>
      </w:r>
      <w:r w:rsidR="007567F2" w:rsidRPr="007567F2">
        <w:rPr>
          <w:rFonts w:asciiTheme="minorHAnsi" w:hAnsiTheme="minorHAnsi" w:cstheme="minorHAnsi"/>
          <w:sz w:val="22"/>
          <w:szCs w:val="22"/>
          <w:lang w:val="en-GB"/>
        </w:rPr>
        <w:t>address</w:t>
      </w:r>
      <w:r w:rsidR="00C65C31" w:rsidRPr="007567F2">
        <w:rPr>
          <w:rFonts w:asciiTheme="minorHAnsi" w:hAnsiTheme="minorHAnsi" w:cstheme="minorHAnsi"/>
          <w:sz w:val="22"/>
          <w:szCs w:val="22"/>
          <w:lang w:val="en-GB"/>
        </w:rPr>
        <w:t>:</w:t>
      </w:r>
    </w:p>
    <w:p w14:paraId="7D2F2053" w14:textId="77777777" w:rsidR="00C65C31" w:rsidRPr="007567F2" w:rsidRDefault="003C6EE4" w:rsidP="00991B8A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  <w:sectPr w:rsidR="00C65C31" w:rsidRPr="007567F2" w:rsidSect="00C65C31">
          <w:type w:val="continuous"/>
          <w:pgSz w:w="11906" w:h="16838" w:code="9"/>
          <w:pgMar w:top="720" w:right="720" w:bottom="720" w:left="720" w:header="543" w:footer="277" w:gutter="0"/>
          <w:cols w:num="2" w:space="1298"/>
          <w:docGrid w:linePitch="360"/>
        </w:sectPr>
      </w:pPr>
      <w:r w:rsidRPr="007567F2">
        <w:rPr>
          <w:rFonts w:asciiTheme="minorHAnsi" w:hAnsiTheme="minorHAnsi" w:cstheme="minorHAnsi"/>
          <w:sz w:val="22"/>
          <w:szCs w:val="22"/>
          <w:highlight w:val="yellow"/>
          <w:lang w:val="en-GB"/>
        </w:rPr>
        <w:t>client</w:t>
      </w:r>
      <w:r w:rsidR="00DB2E1B" w:rsidRPr="007567F2">
        <w:rPr>
          <w:rFonts w:asciiTheme="minorHAnsi" w:hAnsiTheme="minorHAnsi" w:cstheme="minorHAnsi"/>
          <w:sz w:val="22"/>
          <w:szCs w:val="22"/>
          <w:highlight w:val="yellow"/>
          <w:lang w:val="en-GB"/>
        </w:rPr>
        <w:t>@</w:t>
      </w:r>
      <w:r w:rsidRPr="007567F2">
        <w:rPr>
          <w:rFonts w:asciiTheme="minorHAnsi" w:hAnsiTheme="minorHAnsi" w:cstheme="minorHAnsi"/>
          <w:sz w:val="22"/>
          <w:szCs w:val="22"/>
          <w:highlight w:val="yellow"/>
          <w:lang w:val="en-GB"/>
        </w:rPr>
        <w:t>mail</w:t>
      </w:r>
      <w:r w:rsidR="00DB2E1B" w:rsidRPr="007567F2">
        <w:rPr>
          <w:rFonts w:asciiTheme="minorHAnsi" w:hAnsiTheme="minorHAnsi" w:cstheme="minorHAnsi"/>
          <w:sz w:val="22"/>
          <w:szCs w:val="22"/>
          <w:highlight w:val="yellow"/>
          <w:lang w:val="en-GB"/>
        </w:rPr>
        <w:t>.</w:t>
      </w:r>
      <w:r w:rsidRPr="007567F2">
        <w:rPr>
          <w:rFonts w:asciiTheme="minorHAnsi" w:hAnsiTheme="minorHAnsi" w:cstheme="minorHAnsi"/>
          <w:sz w:val="22"/>
          <w:szCs w:val="22"/>
          <w:lang w:val="en-GB"/>
        </w:rPr>
        <w:t>com</w:t>
      </w:r>
    </w:p>
    <w:p w14:paraId="13F80737" w14:textId="77777777" w:rsidR="00B16242" w:rsidRPr="007567F2" w:rsidRDefault="00B16242" w:rsidP="00991B8A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2D399496" w14:textId="77777777" w:rsidR="00B16242" w:rsidRPr="007567F2" w:rsidRDefault="003C6EE4" w:rsidP="00991B8A">
      <w:pPr>
        <w:jc w:val="both"/>
        <w:rPr>
          <w:rFonts w:asciiTheme="minorHAnsi" w:hAnsiTheme="minorHAnsi" w:cstheme="minorHAnsi"/>
          <w:b/>
          <w:position w:val="4"/>
          <w:sz w:val="22"/>
          <w:szCs w:val="22"/>
          <w:lang w:val="en-GB"/>
        </w:rPr>
      </w:pPr>
      <w:r w:rsidRPr="007567F2">
        <w:rPr>
          <w:rFonts w:asciiTheme="minorHAnsi" w:hAnsiTheme="minorHAnsi" w:cstheme="minorHAnsi"/>
          <w:b/>
          <w:position w:val="4"/>
          <w:sz w:val="22"/>
          <w:szCs w:val="22"/>
          <w:lang w:val="en-GB"/>
        </w:rPr>
        <w:t>Description of the problem (detail the fault, time of its occurrence, circumstances, provide visual material):</w:t>
      </w:r>
    </w:p>
    <w:p w14:paraId="1505FC89" w14:textId="77777777" w:rsidR="003C6EE4" w:rsidRPr="007567F2" w:rsidRDefault="003C6EE4" w:rsidP="00991B8A">
      <w:pPr>
        <w:jc w:val="both"/>
        <w:rPr>
          <w:rFonts w:asciiTheme="minorHAnsi" w:hAnsiTheme="minorHAnsi" w:cstheme="minorHAnsi"/>
          <w:position w:val="4"/>
          <w:sz w:val="22"/>
          <w:szCs w:val="22"/>
          <w:lang w:val="en-GB"/>
        </w:rPr>
      </w:pPr>
    </w:p>
    <w:p w14:paraId="21B5D688" w14:textId="77777777" w:rsidR="00B16242" w:rsidRDefault="002E198B" w:rsidP="00991B8A">
      <w:pPr>
        <w:jc w:val="both"/>
        <w:rPr>
          <w:rFonts w:asciiTheme="minorHAnsi" w:hAnsiTheme="minorHAnsi" w:cstheme="minorHAnsi"/>
          <w:position w:val="4"/>
          <w:sz w:val="22"/>
          <w:szCs w:val="22"/>
          <w:lang w:val="en-GB"/>
        </w:rPr>
      </w:pPr>
      <w:r w:rsidRPr="00F77B70">
        <w:rPr>
          <w:rFonts w:asciiTheme="minorHAnsi" w:hAnsiTheme="minorHAnsi" w:cstheme="minorHAnsi"/>
          <w:position w:val="4"/>
          <w:sz w:val="22"/>
          <w:szCs w:val="22"/>
          <w:highlight w:val="yellow"/>
          <w:lang w:val="en-GB"/>
        </w:rPr>
        <w:t>Oil dripping from the</w:t>
      </w:r>
      <w:r w:rsidR="003C6EE4" w:rsidRPr="00F77B70">
        <w:rPr>
          <w:rFonts w:asciiTheme="minorHAnsi" w:hAnsiTheme="minorHAnsi" w:cstheme="minorHAnsi"/>
          <w:position w:val="4"/>
          <w:sz w:val="22"/>
          <w:szCs w:val="22"/>
          <w:highlight w:val="yellow"/>
          <w:lang w:val="en-GB"/>
        </w:rPr>
        <w:t xml:space="preserve"> </w:t>
      </w:r>
      <w:r w:rsidRPr="00F77B70">
        <w:rPr>
          <w:rFonts w:asciiTheme="minorHAnsi" w:hAnsiTheme="minorHAnsi" w:cstheme="minorHAnsi"/>
          <w:position w:val="4"/>
          <w:sz w:val="22"/>
          <w:szCs w:val="22"/>
          <w:highlight w:val="yellow"/>
          <w:lang w:val="en-GB"/>
        </w:rPr>
        <w:t>trailer side</w:t>
      </w:r>
      <w:r w:rsidR="003C6EE4" w:rsidRPr="00F77B70">
        <w:rPr>
          <w:rFonts w:asciiTheme="minorHAnsi" w:hAnsiTheme="minorHAnsi" w:cstheme="minorHAnsi"/>
          <w:position w:val="4"/>
          <w:sz w:val="22"/>
          <w:szCs w:val="22"/>
          <w:highlight w:val="yellow"/>
          <w:lang w:val="en-GB"/>
        </w:rPr>
        <w:t xml:space="preserve"> </w:t>
      </w:r>
      <w:r w:rsidRPr="00F77B70">
        <w:rPr>
          <w:rFonts w:asciiTheme="minorHAnsi" w:hAnsiTheme="minorHAnsi" w:cstheme="minorHAnsi"/>
          <w:position w:val="4"/>
          <w:sz w:val="22"/>
          <w:szCs w:val="22"/>
          <w:highlight w:val="yellow"/>
          <w:lang w:val="en-GB"/>
        </w:rPr>
        <w:t xml:space="preserve">hydraulic </w:t>
      </w:r>
      <w:r w:rsidR="003C6EE4" w:rsidRPr="00F77B70">
        <w:rPr>
          <w:rFonts w:asciiTheme="minorHAnsi" w:hAnsiTheme="minorHAnsi" w:cstheme="minorHAnsi"/>
          <w:position w:val="4"/>
          <w:sz w:val="22"/>
          <w:szCs w:val="22"/>
          <w:highlight w:val="yellow"/>
          <w:lang w:val="en-GB"/>
        </w:rPr>
        <w:t>cylinder</w:t>
      </w:r>
    </w:p>
    <w:p w14:paraId="57F3F32D" w14:textId="77777777" w:rsidR="002E198B" w:rsidRPr="007567F2" w:rsidRDefault="002E198B" w:rsidP="00991B8A">
      <w:pPr>
        <w:jc w:val="both"/>
        <w:rPr>
          <w:rFonts w:asciiTheme="minorHAnsi" w:hAnsiTheme="minorHAnsi" w:cstheme="minorHAnsi"/>
          <w:position w:val="4"/>
          <w:sz w:val="22"/>
          <w:szCs w:val="22"/>
          <w:lang w:val="en-GB"/>
        </w:rPr>
      </w:pPr>
    </w:p>
    <w:p w14:paraId="44C4E209" w14:textId="77777777" w:rsidR="00B16242" w:rsidRPr="007567F2" w:rsidRDefault="00B16242" w:rsidP="00991B8A">
      <w:pPr>
        <w:jc w:val="both"/>
        <w:rPr>
          <w:rFonts w:asciiTheme="minorHAnsi" w:hAnsiTheme="minorHAnsi" w:cstheme="minorHAnsi"/>
          <w:position w:val="4"/>
          <w:sz w:val="22"/>
          <w:szCs w:val="22"/>
          <w:lang w:val="en-GB"/>
        </w:rPr>
      </w:pPr>
    </w:p>
    <w:p w14:paraId="50204132" w14:textId="77777777" w:rsidR="00B16242" w:rsidRPr="007567F2" w:rsidRDefault="00B16242" w:rsidP="00991B8A">
      <w:pPr>
        <w:jc w:val="both"/>
        <w:rPr>
          <w:rFonts w:asciiTheme="minorHAnsi" w:hAnsiTheme="minorHAnsi" w:cstheme="minorHAnsi"/>
          <w:position w:val="4"/>
          <w:sz w:val="22"/>
          <w:szCs w:val="22"/>
          <w:lang w:val="en-GB"/>
        </w:rPr>
      </w:pPr>
    </w:p>
    <w:p w14:paraId="0071F169" w14:textId="77777777" w:rsidR="00B16242" w:rsidRPr="007567F2" w:rsidRDefault="00B16242" w:rsidP="00991B8A">
      <w:pPr>
        <w:jc w:val="both"/>
        <w:rPr>
          <w:rFonts w:asciiTheme="minorHAnsi" w:hAnsiTheme="minorHAnsi" w:cstheme="minorHAnsi"/>
          <w:b/>
          <w:position w:val="4"/>
          <w:sz w:val="22"/>
          <w:szCs w:val="22"/>
          <w:lang w:val="en-GB"/>
        </w:rPr>
      </w:pPr>
    </w:p>
    <w:p w14:paraId="2E46FF3F" w14:textId="77777777" w:rsidR="005735CC" w:rsidRPr="007567F2" w:rsidRDefault="005735CC" w:rsidP="00991B8A">
      <w:pPr>
        <w:jc w:val="both"/>
        <w:rPr>
          <w:rFonts w:asciiTheme="minorHAnsi" w:hAnsiTheme="minorHAnsi" w:cstheme="minorHAnsi"/>
          <w:b/>
          <w:position w:val="4"/>
          <w:sz w:val="22"/>
          <w:szCs w:val="22"/>
          <w:lang w:val="en-GB"/>
        </w:rPr>
      </w:pPr>
    </w:p>
    <w:p w14:paraId="74BACCE8" w14:textId="77777777" w:rsidR="005735CC" w:rsidRPr="007567F2" w:rsidRDefault="005735CC" w:rsidP="00991B8A">
      <w:pPr>
        <w:jc w:val="both"/>
        <w:rPr>
          <w:rFonts w:asciiTheme="minorHAnsi" w:hAnsiTheme="minorHAnsi" w:cstheme="minorHAnsi"/>
          <w:b/>
          <w:position w:val="4"/>
          <w:sz w:val="22"/>
          <w:szCs w:val="22"/>
          <w:lang w:val="en-GB"/>
        </w:rPr>
      </w:pPr>
    </w:p>
    <w:p w14:paraId="3D53CE64" w14:textId="77777777" w:rsidR="00B16242" w:rsidRPr="007567F2" w:rsidRDefault="00B16242" w:rsidP="00991B8A">
      <w:pPr>
        <w:jc w:val="both"/>
        <w:rPr>
          <w:rFonts w:asciiTheme="minorHAnsi" w:hAnsiTheme="minorHAnsi" w:cstheme="minorHAnsi"/>
          <w:b/>
          <w:position w:val="4"/>
          <w:sz w:val="22"/>
          <w:szCs w:val="22"/>
          <w:lang w:val="en-GB"/>
        </w:rPr>
      </w:pPr>
    </w:p>
    <w:p w14:paraId="532195FD" w14:textId="77777777" w:rsidR="003C6EE4" w:rsidRPr="007567F2" w:rsidRDefault="003C6EE4" w:rsidP="00991B8A">
      <w:pPr>
        <w:jc w:val="both"/>
        <w:rPr>
          <w:rFonts w:asciiTheme="minorHAnsi" w:hAnsiTheme="minorHAnsi" w:cstheme="minorHAnsi"/>
          <w:position w:val="4"/>
          <w:lang w:val="en-GB"/>
        </w:rPr>
      </w:pPr>
      <w:r w:rsidRPr="007567F2">
        <w:rPr>
          <w:rFonts w:asciiTheme="minorHAnsi" w:hAnsiTheme="minorHAnsi" w:cstheme="minorHAnsi"/>
          <w:position w:val="4"/>
          <w:lang w:val="en-GB"/>
        </w:rPr>
        <w:t>When filling in the form, all fields must be filled in. A scanned copy of the original invoice must be provided.</w:t>
      </w:r>
    </w:p>
    <w:p w14:paraId="4A83E593" w14:textId="67CB4576" w:rsidR="00B16242" w:rsidRPr="007567F2" w:rsidRDefault="003C6EE4" w:rsidP="00102E66">
      <w:pPr>
        <w:jc w:val="both"/>
        <w:rPr>
          <w:rFonts w:asciiTheme="minorHAnsi" w:hAnsiTheme="minorHAnsi" w:cstheme="minorHAnsi"/>
          <w:position w:val="4"/>
          <w:lang w:val="en-GB"/>
        </w:rPr>
      </w:pPr>
      <w:r w:rsidRPr="007567F2">
        <w:rPr>
          <w:rFonts w:asciiTheme="minorHAnsi" w:hAnsiTheme="minorHAnsi" w:cstheme="minorHAnsi"/>
          <w:position w:val="4"/>
          <w:lang w:val="en-GB"/>
        </w:rPr>
        <w:t xml:space="preserve">The warranty is valid only for defect that </w:t>
      </w:r>
      <w:r w:rsidR="007567F2" w:rsidRPr="007567F2">
        <w:rPr>
          <w:rFonts w:asciiTheme="minorHAnsi" w:hAnsiTheme="minorHAnsi" w:cstheme="minorHAnsi"/>
          <w:position w:val="4"/>
          <w:lang w:val="en-GB"/>
        </w:rPr>
        <w:t>occurred</w:t>
      </w:r>
      <w:r w:rsidRPr="007567F2">
        <w:rPr>
          <w:rFonts w:asciiTheme="minorHAnsi" w:hAnsiTheme="minorHAnsi" w:cstheme="minorHAnsi"/>
          <w:position w:val="4"/>
          <w:lang w:val="en-GB"/>
        </w:rPr>
        <w:t xml:space="preserve"> during the manufacture of the product;</w:t>
      </w:r>
      <w:r w:rsidR="00991B8A" w:rsidRPr="007567F2">
        <w:rPr>
          <w:rFonts w:asciiTheme="minorHAnsi" w:hAnsiTheme="minorHAnsi" w:cstheme="minorHAnsi"/>
          <w:position w:val="4"/>
          <w:lang w:val="en-GB"/>
        </w:rPr>
        <w:t xml:space="preserve"> </w:t>
      </w:r>
      <w:r w:rsidRPr="007567F2">
        <w:rPr>
          <w:rFonts w:asciiTheme="minorHAnsi" w:hAnsiTheme="minorHAnsi" w:cstheme="minorHAnsi"/>
          <w:position w:val="4"/>
          <w:lang w:val="en-GB"/>
        </w:rPr>
        <w:t xml:space="preserve">the warranty does not cover problems caused by natural wear, </w:t>
      </w:r>
      <w:proofErr w:type="gramStart"/>
      <w:r w:rsidRPr="007567F2">
        <w:rPr>
          <w:rFonts w:asciiTheme="minorHAnsi" w:hAnsiTheme="minorHAnsi" w:cstheme="minorHAnsi"/>
          <w:position w:val="4"/>
          <w:lang w:val="en-GB"/>
        </w:rPr>
        <w:t>users</w:t>
      </w:r>
      <w:proofErr w:type="gramEnd"/>
      <w:r w:rsidRPr="007567F2">
        <w:rPr>
          <w:rFonts w:asciiTheme="minorHAnsi" w:hAnsiTheme="minorHAnsi" w:cstheme="minorHAnsi"/>
          <w:position w:val="4"/>
          <w:lang w:val="en-GB"/>
        </w:rPr>
        <w:t xml:space="preserve"> negligence, overloading, using implement without compliance to the operating instructions, misuse, repair without consulting the manufacturer. Working parts, tires, brakes, bearings etc. are considered part of natural wear and the</w:t>
      </w:r>
      <w:r w:rsidR="00102E66" w:rsidRPr="007567F2">
        <w:rPr>
          <w:rFonts w:asciiTheme="minorHAnsi" w:hAnsiTheme="minorHAnsi" w:cstheme="minorHAnsi"/>
          <w:position w:val="4"/>
          <w:lang w:val="en-GB"/>
        </w:rPr>
        <w:t xml:space="preserve"> warranty does not apply, cf. manual.</w:t>
      </w:r>
      <w:r w:rsidR="00237068">
        <w:rPr>
          <w:rFonts w:asciiTheme="minorHAnsi" w:hAnsiTheme="minorHAnsi" w:cstheme="minorHAnsi"/>
          <w:position w:val="4"/>
          <w:lang w:val="en-GB"/>
        </w:rPr>
        <w:t xml:space="preserve"> </w:t>
      </w:r>
      <w:r w:rsidR="00237068" w:rsidRPr="00237068">
        <w:rPr>
          <w:rFonts w:asciiTheme="minorHAnsi" w:hAnsiTheme="minorHAnsi" w:cstheme="minorHAnsi"/>
          <w:position w:val="4"/>
          <w:lang w:val="en-GB"/>
        </w:rPr>
        <w:t>Machinery must be emptied and cleaned before providing it to warranty repairs</w:t>
      </w:r>
      <w:r w:rsidR="00237068">
        <w:rPr>
          <w:rFonts w:asciiTheme="minorHAnsi" w:hAnsiTheme="minorHAnsi" w:cstheme="minorHAnsi"/>
          <w:position w:val="4"/>
          <w:lang w:val="en-GB"/>
        </w:rPr>
        <w:t>.</w:t>
      </w:r>
    </w:p>
    <w:p w14:paraId="5F8B746B" w14:textId="7C34B4D4" w:rsidR="00DB2E1B" w:rsidRPr="00237068" w:rsidRDefault="00102E66" w:rsidP="00991B8A">
      <w:pPr>
        <w:jc w:val="both"/>
        <w:rPr>
          <w:rFonts w:asciiTheme="minorHAnsi" w:hAnsiTheme="minorHAnsi" w:cstheme="minorHAnsi"/>
          <w:b/>
          <w:position w:val="4"/>
          <w:lang w:val="en-GB"/>
        </w:rPr>
      </w:pPr>
      <w:r w:rsidRPr="007567F2">
        <w:rPr>
          <w:rFonts w:asciiTheme="minorHAnsi" w:hAnsiTheme="minorHAnsi" w:cstheme="minorHAnsi"/>
          <w:position w:val="4"/>
          <w:lang w:val="en-GB"/>
        </w:rPr>
        <w:t xml:space="preserve">By sending this warranty claim, I agree to the transfer of this personal data to UAB "Laumetris" </w:t>
      </w:r>
    </w:p>
    <w:p w14:paraId="03FE2596" w14:textId="77777777" w:rsidR="002741F8" w:rsidRPr="007567F2" w:rsidRDefault="001146D3" w:rsidP="00F0665C">
      <w:pPr>
        <w:jc w:val="right"/>
        <w:rPr>
          <w:rFonts w:asciiTheme="minorHAnsi" w:hAnsiTheme="minorHAnsi" w:cstheme="minorHAnsi"/>
          <w:position w:val="4"/>
          <w:lang w:val="en-GB"/>
        </w:rPr>
      </w:pPr>
      <w:r w:rsidRPr="007567F2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E34A0B2" wp14:editId="04059F50">
            <wp:simplePos x="0" y="0"/>
            <wp:positionH relativeFrom="column">
              <wp:posOffset>381000</wp:posOffset>
            </wp:positionH>
            <wp:positionV relativeFrom="paragraph">
              <wp:posOffset>140970</wp:posOffset>
            </wp:positionV>
            <wp:extent cx="2628900" cy="1977292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F49082" w14:textId="77777777" w:rsidR="00F0665C" w:rsidRPr="007567F2" w:rsidRDefault="00F0665C" w:rsidP="00F0665C">
      <w:pPr>
        <w:jc w:val="right"/>
        <w:rPr>
          <w:rFonts w:asciiTheme="minorHAnsi" w:hAnsiTheme="minorHAnsi" w:cstheme="minorHAnsi"/>
          <w:position w:val="4"/>
          <w:lang w:val="en-GB"/>
        </w:rPr>
      </w:pPr>
      <w:r w:rsidRPr="007567F2">
        <w:rPr>
          <w:rFonts w:asciiTheme="minorHAnsi" w:hAnsiTheme="minorHAnsi" w:cstheme="minorHAnsi"/>
          <w:position w:val="4"/>
          <w:lang w:val="en-GB"/>
        </w:rPr>
        <w:t>_________________________________________</w:t>
      </w:r>
    </w:p>
    <w:p w14:paraId="0C589ABB" w14:textId="77777777" w:rsidR="00F0665C" w:rsidRPr="007567F2" w:rsidRDefault="00334828" w:rsidP="00F0665C">
      <w:pPr>
        <w:jc w:val="right"/>
        <w:rPr>
          <w:rFonts w:asciiTheme="minorHAnsi" w:hAnsiTheme="minorHAnsi" w:cstheme="minorHAnsi"/>
          <w:position w:val="4"/>
          <w:lang w:val="en-GB"/>
        </w:rPr>
      </w:pPr>
      <w:r w:rsidRPr="007567F2">
        <w:rPr>
          <w:rFonts w:asciiTheme="minorHAnsi" w:hAnsiTheme="minorHAnsi" w:cstheme="minorHAnsi"/>
          <w:noProof/>
          <w:position w:val="4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66BD80F3" wp14:editId="0F08CFA9">
            <wp:simplePos x="0" y="0"/>
            <wp:positionH relativeFrom="column">
              <wp:posOffset>3495040</wp:posOffset>
            </wp:positionH>
            <wp:positionV relativeFrom="paragraph">
              <wp:posOffset>362585</wp:posOffset>
            </wp:positionV>
            <wp:extent cx="2867025" cy="144587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2E66" w:rsidRPr="007567F2">
        <w:rPr>
          <w:rFonts w:asciiTheme="minorHAnsi" w:hAnsiTheme="minorHAnsi" w:cstheme="minorHAnsi"/>
          <w:position w:val="4"/>
          <w:lang w:val="en-GB"/>
        </w:rPr>
        <w:t>Users</w:t>
      </w:r>
      <w:r w:rsidR="00DB2E1B" w:rsidRPr="007567F2">
        <w:rPr>
          <w:rFonts w:asciiTheme="minorHAnsi" w:hAnsiTheme="minorHAnsi" w:cstheme="minorHAnsi"/>
          <w:position w:val="4"/>
          <w:lang w:val="en-GB"/>
        </w:rPr>
        <w:t xml:space="preserve"> </w:t>
      </w:r>
      <w:r w:rsidR="00102E66" w:rsidRPr="007567F2">
        <w:rPr>
          <w:rFonts w:asciiTheme="minorHAnsi" w:hAnsiTheme="minorHAnsi" w:cstheme="minorHAnsi"/>
          <w:position w:val="4"/>
          <w:lang w:val="en-GB"/>
        </w:rPr>
        <w:t>Name</w:t>
      </w:r>
      <w:r w:rsidR="00F0665C" w:rsidRPr="007567F2">
        <w:rPr>
          <w:rFonts w:asciiTheme="minorHAnsi" w:hAnsiTheme="minorHAnsi" w:cstheme="minorHAnsi"/>
          <w:position w:val="4"/>
          <w:lang w:val="en-GB"/>
        </w:rPr>
        <w:t xml:space="preserve">, </w:t>
      </w:r>
      <w:r w:rsidR="00102E66" w:rsidRPr="007567F2">
        <w:rPr>
          <w:rFonts w:asciiTheme="minorHAnsi" w:hAnsiTheme="minorHAnsi" w:cstheme="minorHAnsi"/>
          <w:position w:val="4"/>
          <w:lang w:val="en-GB"/>
        </w:rPr>
        <w:t>Surname</w:t>
      </w:r>
      <w:r w:rsidR="00F0665C" w:rsidRPr="007567F2">
        <w:rPr>
          <w:rFonts w:asciiTheme="minorHAnsi" w:hAnsiTheme="minorHAnsi" w:cstheme="minorHAnsi"/>
          <w:position w:val="4"/>
          <w:lang w:val="en-GB"/>
        </w:rPr>
        <w:t xml:space="preserve">, </w:t>
      </w:r>
      <w:r w:rsidR="00102E66" w:rsidRPr="007567F2">
        <w:rPr>
          <w:rFonts w:asciiTheme="minorHAnsi" w:hAnsiTheme="minorHAnsi" w:cstheme="minorHAnsi"/>
          <w:position w:val="4"/>
          <w:lang w:val="en-GB"/>
        </w:rPr>
        <w:t>Signature</w:t>
      </w:r>
      <w:r w:rsidR="00F0665C" w:rsidRPr="007567F2">
        <w:rPr>
          <w:rFonts w:asciiTheme="minorHAnsi" w:hAnsiTheme="minorHAnsi" w:cstheme="minorHAnsi"/>
          <w:position w:val="4"/>
          <w:lang w:val="en-GB"/>
        </w:rPr>
        <w:t xml:space="preserve">, </w:t>
      </w:r>
      <w:r w:rsidR="00102E66" w:rsidRPr="007567F2">
        <w:rPr>
          <w:rFonts w:asciiTheme="minorHAnsi" w:hAnsiTheme="minorHAnsi" w:cstheme="minorHAnsi"/>
          <w:position w:val="4"/>
          <w:lang w:val="en-GB"/>
        </w:rPr>
        <w:t>Date</w:t>
      </w:r>
    </w:p>
    <w:sectPr w:rsidR="00F0665C" w:rsidRPr="007567F2" w:rsidSect="00C65C31">
      <w:type w:val="continuous"/>
      <w:pgSz w:w="11906" w:h="16838" w:code="9"/>
      <w:pgMar w:top="720" w:right="720" w:bottom="720" w:left="720" w:header="543" w:footer="2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BA66F" w14:textId="77777777" w:rsidR="008F2C39" w:rsidRDefault="008F2C39">
      <w:r>
        <w:separator/>
      </w:r>
    </w:p>
  </w:endnote>
  <w:endnote w:type="continuationSeparator" w:id="0">
    <w:p w14:paraId="36C6E6AC" w14:textId="77777777" w:rsidR="008F2C39" w:rsidRDefault="008F2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E4296" w14:textId="77777777" w:rsidR="00673D23" w:rsidRPr="00B16242" w:rsidRDefault="00673D23" w:rsidP="00673D23">
    <w:pPr>
      <w:pBdr>
        <w:bottom w:val="single" w:sz="12" w:space="1" w:color="auto"/>
      </w:pBdr>
      <w:jc w:val="both"/>
      <w:rPr>
        <w:sz w:val="24"/>
        <w:szCs w:val="24"/>
        <w:lang w:val="lt-LT"/>
      </w:rPr>
    </w:pPr>
  </w:p>
  <w:p w14:paraId="5A5D46C3" w14:textId="77777777" w:rsidR="00673D23" w:rsidRPr="00B16242" w:rsidRDefault="00B16242" w:rsidP="00673D23">
    <w:pPr>
      <w:jc w:val="both"/>
      <w:rPr>
        <w:sz w:val="18"/>
        <w:szCs w:val="18"/>
        <w:lang w:val="lt-LT"/>
      </w:rPr>
    </w:pPr>
    <w:r>
      <w:rPr>
        <w:b/>
        <w:sz w:val="18"/>
        <w:szCs w:val="18"/>
        <w:lang w:val="lt-LT"/>
      </w:rPr>
      <w:t>„</w:t>
    </w:r>
    <w:r w:rsidRPr="00B16242">
      <w:rPr>
        <w:b/>
        <w:sz w:val="18"/>
        <w:szCs w:val="18"/>
        <w:lang w:val="lt-LT"/>
      </w:rPr>
      <w:t>Laumetris“, UAB</w:t>
    </w:r>
    <w:r w:rsidR="00673D23" w:rsidRPr="00B16242">
      <w:rPr>
        <w:sz w:val="18"/>
        <w:szCs w:val="18"/>
        <w:lang w:val="lt-LT"/>
      </w:rPr>
      <w:tab/>
    </w:r>
    <w:r w:rsidR="00673D23" w:rsidRPr="00B16242">
      <w:rPr>
        <w:sz w:val="18"/>
        <w:szCs w:val="18"/>
        <w:lang w:val="lt-LT"/>
      </w:rPr>
      <w:tab/>
    </w:r>
    <w:r w:rsidR="00673D23" w:rsidRPr="00B16242">
      <w:rPr>
        <w:sz w:val="18"/>
        <w:szCs w:val="18"/>
        <w:lang w:val="lt-LT"/>
      </w:rPr>
      <w:tab/>
      <w:t>Tel.</w:t>
    </w:r>
    <w:r w:rsidR="0005141C" w:rsidRPr="00B16242">
      <w:rPr>
        <w:sz w:val="18"/>
        <w:szCs w:val="18"/>
        <w:lang w:val="lt-LT"/>
      </w:rPr>
      <w:t xml:space="preserve">/fax. </w:t>
    </w:r>
    <w:r w:rsidR="00673D23" w:rsidRPr="00B16242">
      <w:rPr>
        <w:sz w:val="18"/>
        <w:szCs w:val="18"/>
        <w:lang w:val="lt-LT"/>
      </w:rPr>
      <w:t>+370 347 42390</w:t>
    </w:r>
    <w:r w:rsidR="00673D23" w:rsidRPr="00B16242">
      <w:rPr>
        <w:sz w:val="18"/>
        <w:szCs w:val="18"/>
        <w:lang w:val="lt-LT"/>
      </w:rPr>
      <w:tab/>
    </w:r>
    <w:r w:rsidR="00673D23" w:rsidRPr="00B16242">
      <w:rPr>
        <w:sz w:val="18"/>
        <w:szCs w:val="18"/>
        <w:lang w:val="lt-LT"/>
      </w:rPr>
      <w:tab/>
      <w:t>AB</w:t>
    </w:r>
    <w:r w:rsidR="004C5F78" w:rsidRPr="00B16242">
      <w:rPr>
        <w:sz w:val="18"/>
        <w:szCs w:val="18"/>
        <w:lang w:val="lt-LT"/>
      </w:rPr>
      <w:t xml:space="preserve"> SEB </w:t>
    </w:r>
    <w:r w:rsidR="00673D23" w:rsidRPr="00B16242">
      <w:rPr>
        <w:sz w:val="18"/>
        <w:szCs w:val="18"/>
        <w:lang w:val="lt-LT"/>
      </w:rPr>
      <w:t>bankas</w:t>
    </w:r>
  </w:p>
  <w:p w14:paraId="4770919D" w14:textId="77777777" w:rsidR="00673D23" w:rsidRPr="00B16242" w:rsidRDefault="00673D23" w:rsidP="00673D23">
    <w:pPr>
      <w:jc w:val="both"/>
      <w:rPr>
        <w:sz w:val="18"/>
        <w:szCs w:val="18"/>
        <w:lang w:val="lt-LT"/>
      </w:rPr>
    </w:pPr>
    <w:r w:rsidRPr="00B16242">
      <w:rPr>
        <w:sz w:val="18"/>
        <w:szCs w:val="18"/>
        <w:lang w:val="lt-LT"/>
      </w:rPr>
      <w:t>Technikos</w:t>
    </w:r>
    <w:r w:rsidR="0005141C" w:rsidRPr="00B16242">
      <w:rPr>
        <w:sz w:val="18"/>
        <w:szCs w:val="18"/>
        <w:lang w:val="lt-LT"/>
      </w:rPr>
      <w:t xml:space="preserve"> str.</w:t>
    </w:r>
    <w:r w:rsidR="00B16242">
      <w:rPr>
        <w:sz w:val="18"/>
        <w:szCs w:val="18"/>
        <w:lang w:val="lt-LT"/>
      </w:rPr>
      <w:t xml:space="preserve"> 5</w:t>
    </w:r>
    <w:r w:rsidR="0005141C" w:rsidRPr="00B16242">
      <w:rPr>
        <w:sz w:val="18"/>
        <w:szCs w:val="18"/>
        <w:lang w:val="lt-LT"/>
      </w:rPr>
      <w:t>, Keleris</w:t>
    </w:r>
    <w:r w:rsidRPr="00B16242">
      <w:rPr>
        <w:sz w:val="18"/>
        <w:szCs w:val="18"/>
        <w:lang w:val="lt-LT"/>
      </w:rPr>
      <w:t>kiai</w:t>
    </w:r>
    <w:r w:rsidR="0005141C" w:rsidRPr="00B16242">
      <w:rPr>
        <w:sz w:val="18"/>
        <w:szCs w:val="18"/>
        <w:lang w:val="lt-LT"/>
      </w:rPr>
      <w:t xml:space="preserve"> vill.,</w:t>
    </w:r>
    <w:r w:rsidRPr="00B16242">
      <w:rPr>
        <w:sz w:val="18"/>
        <w:szCs w:val="18"/>
        <w:lang w:val="lt-LT"/>
      </w:rPr>
      <w:tab/>
    </w:r>
    <w:r w:rsidRPr="00B16242">
      <w:rPr>
        <w:sz w:val="18"/>
        <w:szCs w:val="18"/>
        <w:lang w:val="lt-LT"/>
      </w:rPr>
      <w:tab/>
    </w:r>
    <w:hyperlink r:id="rId1" w:history="1">
      <w:r w:rsidR="0005141C" w:rsidRPr="00B16242">
        <w:rPr>
          <w:rStyle w:val="Hyperlink"/>
          <w:sz w:val="18"/>
          <w:szCs w:val="18"/>
          <w:lang w:val="lt-LT"/>
        </w:rPr>
        <w:t>www.laumetris.lt</w:t>
      </w:r>
    </w:hyperlink>
    <w:r w:rsidR="0005141C" w:rsidRPr="00B16242">
      <w:rPr>
        <w:sz w:val="18"/>
        <w:szCs w:val="18"/>
        <w:lang w:val="lt-LT"/>
      </w:rPr>
      <w:tab/>
    </w:r>
    <w:r w:rsidR="0005141C" w:rsidRPr="00B16242">
      <w:rPr>
        <w:sz w:val="18"/>
        <w:szCs w:val="18"/>
        <w:lang w:val="lt-LT"/>
      </w:rPr>
      <w:tab/>
    </w:r>
    <w:r w:rsidR="0005141C" w:rsidRPr="00B16242">
      <w:rPr>
        <w:sz w:val="18"/>
        <w:szCs w:val="18"/>
        <w:lang w:val="lt-LT"/>
      </w:rPr>
      <w:tab/>
    </w:r>
    <w:r w:rsidRPr="00B16242">
      <w:rPr>
        <w:sz w:val="18"/>
        <w:szCs w:val="18"/>
        <w:lang w:val="lt-LT"/>
      </w:rPr>
      <w:t>SWIFT   CBVILT2X</w:t>
    </w:r>
  </w:p>
  <w:p w14:paraId="448F07A8" w14:textId="77777777" w:rsidR="00673D23" w:rsidRPr="00B16242" w:rsidRDefault="0005141C" w:rsidP="00673D23">
    <w:pPr>
      <w:ind w:right="-426"/>
      <w:jc w:val="both"/>
      <w:rPr>
        <w:sz w:val="18"/>
        <w:szCs w:val="18"/>
        <w:lang w:val="lt-LT"/>
      </w:rPr>
    </w:pPr>
    <w:r w:rsidRPr="00B16242">
      <w:rPr>
        <w:sz w:val="18"/>
        <w:szCs w:val="18"/>
        <w:lang w:val="lt-LT"/>
      </w:rPr>
      <w:t>5734</w:t>
    </w:r>
    <w:r w:rsidR="00B16242">
      <w:rPr>
        <w:sz w:val="18"/>
        <w:szCs w:val="18"/>
        <w:lang w:val="lt-LT"/>
      </w:rPr>
      <w:t>2</w:t>
    </w:r>
    <w:r w:rsidRPr="00B16242">
      <w:rPr>
        <w:sz w:val="18"/>
        <w:szCs w:val="18"/>
        <w:lang w:val="lt-LT"/>
      </w:rPr>
      <w:t xml:space="preserve"> Ke</w:t>
    </w:r>
    <w:r w:rsidR="00673D23" w:rsidRPr="00B16242">
      <w:rPr>
        <w:sz w:val="18"/>
        <w:szCs w:val="18"/>
        <w:lang w:val="lt-LT"/>
      </w:rPr>
      <w:t>dainiai distr.</w:t>
    </w:r>
    <w:r w:rsidRPr="00B16242">
      <w:rPr>
        <w:sz w:val="18"/>
        <w:szCs w:val="18"/>
        <w:lang w:val="lt-LT"/>
      </w:rPr>
      <w:t>,</w:t>
    </w:r>
    <w:r w:rsidR="00673D23" w:rsidRPr="00B16242">
      <w:rPr>
        <w:sz w:val="18"/>
        <w:szCs w:val="18"/>
        <w:lang w:val="lt-LT"/>
      </w:rPr>
      <w:tab/>
    </w:r>
    <w:r w:rsidR="00673D23" w:rsidRPr="00B16242">
      <w:rPr>
        <w:sz w:val="18"/>
        <w:szCs w:val="18"/>
        <w:lang w:val="lt-LT"/>
      </w:rPr>
      <w:tab/>
    </w:r>
    <w:r w:rsidR="00673D23" w:rsidRPr="00B16242">
      <w:rPr>
        <w:sz w:val="18"/>
        <w:szCs w:val="18"/>
        <w:lang w:val="lt-LT"/>
      </w:rPr>
      <w:tab/>
    </w:r>
    <w:hyperlink r:id="rId2" w:history="1">
      <w:r w:rsidR="002741F8" w:rsidRPr="00153C66">
        <w:rPr>
          <w:rStyle w:val="Hyperlink"/>
          <w:sz w:val="18"/>
          <w:szCs w:val="18"/>
          <w:lang w:val="lt-LT"/>
        </w:rPr>
        <w:t>garantija@laumetris.lt</w:t>
      </w:r>
    </w:hyperlink>
    <w:r w:rsidRPr="00B16242">
      <w:rPr>
        <w:sz w:val="18"/>
        <w:szCs w:val="18"/>
        <w:lang w:val="lt-LT"/>
      </w:rPr>
      <w:t xml:space="preserve"> </w:t>
    </w:r>
    <w:r w:rsidR="00C6121E" w:rsidRPr="00B16242">
      <w:rPr>
        <w:sz w:val="18"/>
        <w:szCs w:val="18"/>
        <w:lang w:val="lt-LT"/>
      </w:rPr>
      <w:tab/>
    </w:r>
    <w:r w:rsidR="00C6121E" w:rsidRPr="00B16242">
      <w:rPr>
        <w:sz w:val="18"/>
        <w:szCs w:val="18"/>
        <w:lang w:val="lt-LT"/>
      </w:rPr>
      <w:tab/>
    </w:r>
    <w:r w:rsidR="00673D23" w:rsidRPr="00B16242">
      <w:rPr>
        <w:sz w:val="18"/>
        <w:szCs w:val="18"/>
        <w:lang w:val="lt-LT"/>
      </w:rPr>
      <w:t>Account LT307044060001804437</w:t>
    </w:r>
  </w:p>
  <w:p w14:paraId="3E2586C8" w14:textId="77777777" w:rsidR="00673D23" w:rsidRPr="00B16242" w:rsidRDefault="00673D23" w:rsidP="00C6121E">
    <w:pPr>
      <w:jc w:val="both"/>
      <w:rPr>
        <w:sz w:val="18"/>
        <w:szCs w:val="18"/>
        <w:lang w:val="lt-LT"/>
      </w:rPr>
    </w:pPr>
    <w:r w:rsidRPr="00B16242">
      <w:rPr>
        <w:sz w:val="18"/>
        <w:szCs w:val="18"/>
        <w:lang w:val="lt-LT"/>
      </w:rPr>
      <w:t>LITHUANIA</w:t>
    </w:r>
    <w:r w:rsidR="005006B6" w:rsidRPr="00B16242">
      <w:rPr>
        <w:sz w:val="18"/>
        <w:szCs w:val="18"/>
        <w:lang w:val="lt-LT"/>
      </w:rPr>
      <w:tab/>
    </w:r>
    <w:r w:rsidR="005006B6" w:rsidRPr="00B16242">
      <w:rPr>
        <w:sz w:val="18"/>
        <w:szCs w:val="18"/>
        <w:lang w:val="lt-LT"/>
      </w:rPr>
      <w:tab/>
    </w:r>
    <w:r w:rsidR="005006B6" w:rsidRPr="00B16242">
      <w:rPr>
        <w:sz w:val="18"/>
        <w:szCs w:val="18"/>
        <w:lang w:val="lt-LT"/>
      </w:rPr>
      <w:tab/>
    </w:r>
    <w:r w:rsidR="005006B6" w:rsidRPr="00B16242">
      <w:rPr>
        <w:sz w:val="18"/>
        <w:szCs w:val="18"/>
        <w:lang w:val="lt-L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A2A6B" w14:textId="77777777" w:rsidR="008F2C39" w:rsidRDefault="008F2C39">
      <w:r>
        <w:separator/>
      </w:r>
    </w:p>
  </w:footnote>
  <w:footnote w:type="continuationSeparator" w:id="0">
    <w:p w14:paraId="7366FE27" w14:textId="77777777" w:rsidR="008F2C39" w:rsidRDefault="008F2C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F16C9" w14:textId="77777777" w:rsidR="00C6121E" w:rsidRDefault="00C6652F" w:rsidP="00673D23">
    <w:pPr>
      <w:pStyle w:val="Title"/>
      <w:pBdr>
        <w:bottom w:val="single" w:sz="12" w:space="1" w:color="auto"/>
      </w:pBdr>
      <w:ind w:left="1840" w:hanging="506"/>
      <w:jc w:val="right"/>
      <w:rPr>
        <w:rFonts w:asciiTheme="minorHAnsi" w:hAnsiTheme="minorHAnsi"/>
        <w:b/>
      </w:rPr>
    </w:pPr>
    <w:r>
      <w:rPr>
        <w:noProof/>
        <w:lang w:val="en-US" w:eastAsia="en-US"/>
      </w:rPr>
      <w:drawing>
        <wp:anchor distT="0" distB="0" distL="114300" distR="114300" simplePos="0" relativeHeight="251659776" behindDoc="1" locked="0" layoutInCell="1" allowOverlap="1" wp14:anchorId="2D8DEEF3" wp14:editId="39149C25">
          <wp:simplePos x="0" y="0"/>
          <wp:positionH relativeFrom="page">
            <wp:posOffset>-314325</wp:posOffset>
          </wp:positionH>
          <wp:positionV relativeFrom="paragraph">
            <wp:posOffset>-568325</wp:posOffset>
          </wp:positionV>
          <wp:extent cx="2190750" cy="2190750"/>
          <wp:effectExtent l="0" t="0" r="0" b="0"/>
          <wp:wrapNone/>
          <wp:docPr id="2" name="Paveikslėlis 3" descr="C:\Users\Taurius\Documents\Laumetris\Tinklapis COSMOS\Logotipai\PNG\LAUMETRIS_simbolis_gr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aurius\Documents\Laumetris\Tinklapis COSMOS\Logotipai\PNG\LAUMETRIS_simbolis_gra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2190750" cy="2190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FA0672" w14:textId="77777777" w:rsidR="00673D23" w:rsidRPr="00B8197B" w:rsidRDefault="00354905" w:rsidP="00673D23">
    <w:pPr>
      <w:pStyle w:val="Title"/>
      <w:pBdr>
        <w:bottom w:val="single" w:sz="12" w:space="1" w:color="auto"/>
      </w:pBdr>
      <w:ind w:left="1840" w:hanging="506"/>
      <w:jc w:val="right"/>
      <w:rPr>
        <w:rFonts w:ascii="Baskerville Old Face" w:hAnsi="Baskerville Old Face"/>
        <w:b/>
        <w:color w:val="339966"/>
      </w:rPr>
    </w:pPr>
    <w:r>
      <w:rPr>
        <w:rFonts w:ascii="Baskerville Old Face" w:hAnsi="Baskerville Old Face"/>
        <w:b/>
        <w:noProof/>
        <w:color w:val="339966"/>
        <w:lang w:val="en-US" w:eastAsia="en-US"/>
      </w:rPr>
      <w:drawing>
        <wp:anchor distT="0" distB="0" distL="114300" distR="114300" simplePos="0" relativeHeight="251658752" behindDoc="1" locked="0" layoutInCell="1" allowOverlap="1" wp14:anchorId="66B7164C" wp14:editId="18DF602A">
          <wp:simplePos x="0" y="0"/>
          <wp:positionH relativeFrom="margin">
            <wp:align>right</wp:align>
          </wp:positionH>
          <wp:positionV relativeFrom="paragraph">
            <wp:posOffset>-220980</wp:posOffset>
          </wp:positionV>
          <wp:extent cx="2286000" cy="363361"/>
          <wp:effectExtent l="0" t="0" r="0" b="0"/>
          <wp:wrapNone/>
          <wp:docPr id="4" name="Paveikslėlis 1" descr="C:\Users\Taurius\Desktop\laumetris logo tit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urius\Desktop\laumetris logo titl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363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73D23" w:rsidRPr="007420EB">
      <w:rPr>
        <w:rFonts w:ascii="Baskerville Old Face" w:hAnsi="Baskerville Old Face"/>
        <w:b/>
      </w:rPr>
      <w:t xml:space="preserve">     </w:t>
    </w:r>
  </w:p>
  <w:p w14:paraId="46D60CC5" w14:textId="77777777" w:rsidR="00673D23" w:rsidRPr="007420EB" w:rsidRDefault="00673D23" w:rsidP="00673D23">
    <w:pPr>
      <w:ind w:right="42"/>
      <w:jc w:val="right"/>
      <w:rPr>
        <w:position w:val="4"/>
        <w:sz w:val="14"/>
        <w:szCs w:val="14"/>
      </w:rPr>
    </w:pPr>
    <w:r>
      <w:rPr>
        <w:position w:val="4"/>
        <w:sz w:val="14"/>
        <w:szCs w:val="14"/>
      </w:rPr>
      <w:t>Technikos</w:t>
    </w:r>
    <w:r w:rsidRPr="007420EB">
      <w:rPr>
        <w:position w:val="4"/>
        <w:sz w:val="14"/>
        <w:szCs w:val="14"/>
      </w:rPr>
      <w:t xml:space="preserve"> </w:t>
    </w:r>
    <w:r w:rsidR="00A04F5E">
      <w:rPr>
        <w:position w:val="4"/>
        <w:sz w:val="14"/>
        <w:szCs w:val="14"/>
        <w:lang w:val="lt-LT"/>
      </w:rPr>
      <w:t>street</w:t>
    </w:r>
    <w:r w:rsidRPr="007420EB">
      <w:rPr>
        <w:position w:val="4"/>
        <w:sz w:val="14"/>
        <w:szCs w:val="14"/>
      </w:rPr>
      <w:t>.</w:t>
    </w:r>
    <w:r w:rsidR="0005141C">
      <w:rPr>
        <w:position w:val="4"/>
        <w:sz w:val="14"/>
        <w:szCs w:val="14"/>
        <w:lang w:val="en-GB"/>
      </w:rPr>
      <w:t xml:space="preserve"> </w:t>
    </w:r>
    <w:r w:rsidR="00B16242">
      <w:rPr>
        <w:position w:val="4"/>
        <w:sz w:val="14"/>
        <w:szCs w:val="14"/>
      </w:rPr>
      <w:t>5</w:t>
    </w:r>
    <w:r w:rsidRPr="007420EB">
      <w:rPr>
        <w:position w:val="4"/>
        <w:sz w:val="14"/>
        <w:szCs w:val="14"/>
      </w:rPr>
      <w:t xml:space="preserve">, </w:t>
    </w:r>
    <w:r w:rsidR="00A04F5E">
      <w:rPr>
        <w:position w:val="4"/>
        <w:sz w:val="14"/>
        <w:szCs w:val="14"/>
      </w:rPr>
      <w:t xml:space="preserve">Keleriškių </w:t>
    </w:r>
    <w:r w:rsidR="00A04F5E">
      <w:rPr>
        <w:position w:val="4"/>
        <w:sz w:val="14"/>
        <w:szCs w:val="14"/>
        <w:lang w:val="lt-LT"/>
      </w:rPr>
      <w:t>village</w:t>
    </w:r>
    <w:r w:rsidRPr="007420EB">
      <w:rPr>
        <w:position w:val="4"/>
        <w:sz w:val="14"/>
        <w:szCs w:val="14"/>
      </w:rPr>
      <w:t xml:space="preserve">., </w:t>
    </w:r>
    <w:r>
      <w:rPr>
        <w:position w:val="4"/>
        <w:sz w:val="14"/>
        <w:szCs w:val="14"/>
      </w:rPr>
      <w:t>5734</w:t>
    </w:r>
    <w:r w:rsidR="00B16242">
      <w:rPr>
        <w:position w:val="4"/>
        <w:sz w:val="14"/>
        <w:szCs w:val="14"/>
        <w:lang w:val="lt-LT"/>
      </w:rPr>
      <w:t>2</w:t>
    </w:r>
    <w:r>
      <w:rPr>
        <w:position w:val="4"/>
        <w:sz w:val="14"/>
        <w:szCs w:val="14"/>
      </w:rPr>
      <w:t xml:space="preserve"> </w:t>
    </w:r>
    <w:r w:rsidRPr="007420EB">
      <w:rPr>
        <w:position w:val="4"/>
        <w:sz w:val="14"/>
        <w:szCs w:val="14"/>
      </w:rPr>
      <w:t>Kėdai</w:t>
    </w:r>
    <w:r w:rsidR="00A04F5E">
      <w:rPr>
        <w:position w:val="4"/>
        <w:sz w:val="14"/>
        <w:szCs w:val="14"/>
      </w:rPr>
      <w:t>ni</w:t>
    </w:r>
    <w:r w:rsidR="00A04F5E">
      <w:rPr>
        <w:position w:val="4"/>
        <w:sz w:val="14"/>
        <w:szCs w:val="14"/>
        <w:lang w:val="lt-LT"/>
      </w:rPr>
      <w:t>ai district</w:t>
    </w:r>
    <w:r>
      <w:rPr>
        <w:position w:val="4"/>
        <w:sz w:val="14"/>
        <w:szCs w:val="14"/>
      </w:rPr>
      <w:t>.</w:t>
    </w:r>
    <w:r w:rsidRPr="007420EB">
      <w:rPr>
        <w:position w:val="4"/>
        <w:sz w:val="14"/>
        <w:szCs w:val="14"/>
      </w:rPr>
      <w:t>, Tel.</w:t>
    </w:r>
    <w:r w:rsidR="0005141C">
      <w:rPr>
        <w:position w:val="4"/>
        <w:sz w:val="14"/>
        <w:szCs w:val="14"/>
        <w:lang w:val="en-GB"/>
      </w:rPr>
      <w:t xml:space="preserve">/fax. </w:t>
    </w:r>
    <w:r w:rsidR="00A04F5E">
      <w:rPr>
        <w:position w:val="4"/>
        <w:sz w:val="14"/>
        <w:szCs w:val="14"/>
        <w:lang w:val="en-GB"/>
      </w:rPr>
      <w:t>+370</w:t>
    </w:r>
    <w:r w:rsidR="00AE4250">
      <w:rPr>
        <w:position w:val="4"/>
        <w:sz w:val="14"/>
        <w:szCs w:val="14"/>
        <w:lang w:val="lt-LT"/>
      </w:rPr>
      <w:t xml:space="preserve"> </w:t>
    </w:r>
    <w:r w:rsidR="00AE4250">
      <w:rPr>
        <w:position w:val="4"/>
        <w:sz w:val="14"/>
        <w:szCs w:val="14"/>
      </w:rPr>
      <w:t>347</w:t>
    </w:r>
    <w:r w:rsidR="00AE4250">
      <w:rPr>
        <w:position w:val="4"/>
        <w:sz w:val="14"/>
        <w:szCs w:val="14"/>
        <w:lang w:val="lt-LT"/>
      </w:rPr>
      <w:t xml:space="preserve"> </w:t>
    </w:r>
    <w:proofErr w:type="gramStart"/>
    <w:r w:rsidRPr="007420EB">
      <w:rPr>
        <w:position w:val="4"/>
        <w:sz w:val="14"/>
        <w:szCs w:val="14"/>
      </w:rPr>
      <w:t>42390,  e</w:t>
    </w:r>
    <w:r w:rsidR="00A04F5E">
      <w:rPr>
        <w:position w:val="4"/>
        <w:sz w:val="14"/>
        <w:szCs w:val="14"/>
        <w:lang w:val="lt-LT"/>
      </w:rPr>
      <w:t>mail</w:t>
    </w:r>
    <w:proofErr w:type="gramEnd"/>
    <w:r w:rsidRPr="007420EB">
      <w:rPr>
        <w:position w:val="4"/>
        <w:sz w:val="14"/>
        <w:szCs w:val="14"/>
      </w:rPr>
      <w:t xml:space="preserve">: </w:t>
    </w:r>
    <w:r w:rsidR="00253312">
      <w:rPr>
        <w:position w:val="4"/>
        <w:sz w:val="14"/>
        <w:szCs w:val="14"/>
        <w:lang w:val="lt-LT"/>
      </w:rPr>
      <w:t>garantija</w:t>
    </w:r>
    <w:r w:rsidRPr="007420EB">
      <w:rPr>
        <w:position w:val="4"/>
        <w:sz w:val="14"/>
        <w:szCs w:val="14"/>
      </w:rPr>
      <w:t>@laumetris.lt, http://www.laumetris.lt</w:t>
    </w:r>
  </w:p>
  <w:p w14:paraId="1CB4B4BD" w14:textId="77777777" w:rsidR="00673D23" w:rsidRPr="002031CF" w:rsidRDefault="00A04F5E" w:rsidP="00673D23">
    <w:pPr>
      <w:ind w:right="42"/>
      <w:jc w:val="right"/>
      <w:rPr>
        <w:position w:val="4"/>
        <w:sz w:val="14"/>
        <w:szCs w:val="14"/>
        <w:lang w:val="en-US"/>
      </w:rPr>
    </w:pPr>
    <w:r>
      <w:rPr>
        <w:position w:val="4"/>
        <w:sz w:val="14"/>
        <w:szCs w:val="14"/>
        <w:lang w:val="lt-LT"/>
      </w:rPr>
      <w:t>Company code</w:t>
    </w:r>
    <w:r w:rsidR="00673D23" w:rsidRPr="007420EB">
      <w:rPr>
        <w:position w:val="4"/>
        <w:sz w:val="14"/>
        <w:szCs w:val="14"/>
      </w:rPr>
      <w:t xml:space="preserve"> </w:t>
    </w:r>
    <w:r w:rsidR="00673D23">
      <w:rPr>
        <w:position w:val="4"/>
        <w:sz w:val="14"/>
        <w:szCs w:val="14"/>
      </w:rPr>
      <w:t>1</w:t>
    </w:r>
    <w:r w:rsidR="00673D23" w:rsidRPr="007420EB">
      <w:rPr>
        <w:position w:val="4"/>
        <w:sz w:val="14"/>
        <w:szCs w:val="14"/>
      </w:rPr>
      <w:t>614447</w:t>
    </w:r>
    <w:r w:rsidR="00673D23">
      <w:rPr>
        <w:position w:val="4"/>
        <w:sz w:val="14"/>
        <w:szCs w:val="14"/>
      </w:rPr>
      <w:t>1</w:t>
    </w:r>
    <w:r w:rsidR="00673D23" w:rsidRPr="007420EB">
      <w:rPr>
        <w:position w:val="4"/>
        <w:sz w:val="14"/>
        <w:szCs w:val="14"/>
      </w:rPr>
      <w:t xml:space="preserve">1, </w:t>
    </w:r>
    <w:r>
      <w:rPr>
        <w:position w:val="4"/>
        <w:sz w:val="14"/>
        <w:szCs w:val="14"/>
        <w:lang w:val="lt-LT"/>
      </w:rPr>
      <w:t>VAT code</w:t>
    </w:r>
    <w:r w:rsidR="00673D23" w:rsidRPr="007420EB">
      <w:rPr>
        <w:position w:val="4"/>
        <w:sz w:val="14"/>
        <w:szCs w:val="14"/>
      </w:rPr>
      <w:t xml:space="preserve"> LT614447113</w:t>
    </w:r>
    <w:r w:rsidR="0005141C">
      <w:rPr>
        <w:position w:val="4"/>
        <w:sz w:val="14"/>
        <w:szCs w:val="14"/>
        <w:lang w:val="en-GB"/>
      </w:rPr>
      <w:t xml:space="preserve">, </w:t>
    </w:r>
    <w:r w:rsidR="00673D23" w:rsidRPr="007420EB">
      <w:rPr>
        <w:position w:val="4"/>
        <w:sz w:val="14"/>
        <w:szCs w:val="14"/>
      </w:rPr>
      <w:t>A/S LT</w:t>
    </w:r>
    <w:r w:rsidR="002031CF">
      <w:rPr>
        <w:position w:val="4"/>
        <w:sz w:val="14"/>
        <w:szCs w:val="14"/>
      </w:rPr>
      <w:t>307044060001804437, AB „</w:t>
    </w:r>
    <w:r w:rsidR="002031CF">
      <w:rPr>
        <w:position w:val="4"/>
        <w:sz w:val="14"/>
        <w:szCs w:val="14"/>
        <w:lang w:val="en-US"/>
      </w:rPr>
      <w:t>SEB</w:t>
    </w:r>
    <w:r w:rsidR="00673D23" w:rsidRPr="007420EB">
      <w:rPr>
        <w:position w:val="4"/>
        <w:sz w:val="14"/>
        <w:szCs w:val="14"/>
      </w:rPr>
      <w:t>“</w:t>
    </w:r>
    <w:r>
      <w:rPr>
        <w:position w:val="4"/>
        <w:sz w:val="14"/>
        <w:szCs w:val="14"/>
        <w:lang w:val="en-US"/>
      </w:rPr>
      <w:t xml:space="preserve"> bank</w:t>
    </w:r>
  </w:p>
  <w:p w14:paraId="5B8681F6" w14:textId="77777777" w:rsidR="00673D23" w:rsidRDefault="00673D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C19C7"/>
    <w:multiLevelType w:val="hybridMultilevel"/>
    <w:tmpl w:val="C126736C"/>
    <w:lvl w:ilvl="0" w:tplc="4858AD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B776C3C"/>
    <w:multiLevelType w:val="hybridMultilevel"/>
    <w:tmpl w:val="8C4CC566"/>
    <w:lvl w:ilvl="0" w:tplc="14E02D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28C097B"/>
    <w:multiLevelType w:val="hybridMultilevel"/>
    <w:tmpl w:val="78E43024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79382C"/>
    <w:multiLevelType w:val="hybridMultilevel"/>
    <w:tmpl w:val="7EBEDC2A"/>
    <w:lvl w:ilvl="0" w:tplc="232470A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E839E4"/>
    <w:multiLevelType w:val="hybridMultilevel"/>
    <w:tmpl w:val="69763CFC"/>
    <w:lvl w:ilvl="0" w:tplc="EED605B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115613"/>
    <w:multiLevelType w:val="hybridMultilevel"/>
    <w:tmpl w:val="DF0E9942"/>
    <w:lvl w:ilvl="0" w:tplc="56CA0D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8A32AC"/>
    <w:multiLevelType w:val="multilevel"/>
    <w:tmpl w:val="4190AF58"/>
    <w:lvl w:ilvl="0">
      <w:start w:val="2005"/>
      <w:numFmt w:val="decimal"/>
      <w:lvlText w:val="%1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3"/>
      <w:numFmt w:val="decimalZero"/>
      <w:lvlText w:val="%1-%2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2">
      <w:start w:val="9"/>
      <w:numFmt w:val="decimalZero"/>
      <w:lvlText w:val="%1-%2-%3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30A2713F"/>
    <w:multiLevelType w:val="hybridMultilevel"/>
    <w:tmpl w:val="82185020"/>
    <w:lvl w:ilvl="0" w:tplc="F6BC3F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39D614A6"/>
    <w:multiLevelType w:val="multilevel"/>
    <w:tmpl w:val="8E6A1A20"/>
    <w:lvl w:ilvl="0">
      <w:start w:val="2005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5"/>
      <w:numFmt w:val="decimalZero"/>
      <w:lvlText w:val="%1-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9"/>
      <w:numFmt w:val="decimal"/>
      <w:lvlText w:val="%1-%2-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F0F557A"/>
    <w:multiLevelType w:val="hybridMultilevel"/>
    <w:tmpl w:val="A244892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9C72F0"/>
    <w:multiLevelType w:val="hybridMultilevel"/>
    <w:tmpl w:val="436855D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BC5945"/>
    <w:multiLevelType w:val="hybridMultilevel"/>
    <w:tmpl w:val="F2543C9C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B304CB"/>
    <w:multiLevelType w:val="hybridMultilevel"/>
    <w:tmpl w:val="20EC49EC"/>
    <w:lvl w:ilvl="0" w:tplc="E51870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B6643C"/>
    <w:multiLevelType w:val="hybridMultilevel"/>
    <w:tmpl w:val="2F24CEF6"/>
    <w:lvl w:ilvl="0" w:tplc="CBDAEE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3D32FF9"/>
    <w:multiLevelType w:val="hybridMultilevel"/>
    <w:tmpl w:val="0BC4AA48"/>
    <w:lvl w:ilvl="0" w:tplc="C9B22C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6A32724"/>
    <w:multiLevelType w:val="hybridMultilevel"/>
    <w:tmpl w:val="E49A8A6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2D3721"/>
    <w:multiLevelType w:val="hybridMultilevel"/>
    <w:tmpl w:val="326CCABA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E9C012A"/>
    <w:multiLevelType w:val="hybridMultilevel"/>
    <w:tmpl w:val="F14806AA"/>
    <w:lvl w:ilvl="0" w:tplc="52421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1AF5A71"/>
    <w:multiLevelType w:val="hybridMultilevel"/>
    <w:tmpl w:val="9112C9FE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34B1898"/>
    <w:multiLevelType w:val="hybridMultilevel"/>
    <w:tmpl w:val="5296D9B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195B61"/>
    <w:multiLevelType w:val="hybridMultilevel"/>
    <w:tmpl w:val="40FC95A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6E734C"/>
    <w:multiLevelType w:val="hybridMultilevel"/>
    <w:tmpl w:val="39FA7FF0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CE87297"/>
    <w:multiLevelType w:val="hybridMultilevel"/>
    <w:tmpl w:val="EFF8A1A4"/>
    <w:lvl w:ilvl="0" w:tplc="4CA00B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09628A7"/>
    <w:multiLevelType w:val="hybridMultilevel"/>
    <w:tmpl w:val="863AF55A"/>
    <w:lvl w:ilvl="0" w:tplc="EEFE062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61681AB3"/>
    <w:multiLevelType w:val="hybridMultilevel"/>
    <w:tmpl w:val="974CB05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9B46A5"/>
    <w:multiLevelType w:val="hybridMultilevel"/>
    <w:tmpl w:val="8F24FB5C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8A72D37"/>
    <w:multiLevelType w:val="hybridMultilevel"/>
    <w:tmpl w:val="A732B4FE"/>
    <w:lvl w:ilvl="0" w:tplc="522E1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FEA40AA"/>
    <w:multiLevelType w:val="hybridMultilevel"/>
    <w:tmpl w:val="D41E3BE6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694066"/>
    <w:multiLevelType w:val="hybridMultilevel"/>
    <w:tmpl w:val="FDEE21C6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22E2BB3"/>
    <w:multiLevelType w:val="hybridMultilevel"/>
    <w:tmpl w:val="0F964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CC4081"/>
    <w:multiLevelType w:val="hybridMultilevel"/>
    <w:tmpl w:val="A876668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037CC5"/>
    <w:multiLevelType w:val="multilevel"/>
    <w:tmpl w:val="AE5EF4F6"/>
    <w:lvl w:ilvl="0">
      <w:start w:val="2005"/>
      <w:numFmt w:val="decimal"/>
      <w:lvlText w:val="%1"/>
      <w:lvlJc w:val="left"/>
      <w:pPr>
        <w:tabs>
          <w:tab w:val="num" w:pos="1365"/>
        </w:tabs>
        <w:ind w:left="1365" w:hanging="1365"/>
      </w:pPr>
      <w:rPr>
        <w:rFonts w:hint="default"/>
      </w:rPr>
    </w:lvl>
    <w:lvl w:ilvl="1">
      <w:start w:val="4"/>
      <w:numFmt w:val="decimalZero"/>
      <w:lvlText w:val="%1-%2"/>
      <w:lvlJc w:val="left"/>
      <w:pPr>
        <w:tabs>
          <w:tab w:val="num" w:pos="1365"/>
        </w:tabs>
        <w:ind w:left="1365" w:hanging="1365"/>
      </w:pPr>
      <w:rPr>
        <w:rFonts w:hint="default"/>
      </w:rPr>
    </w:lvl>
    <w:lvl w:ilvl="2">
      <w:start w:val="12"/>
      <w:numFmt w:val="decimal"/>
      <w:lvlText w:val="%1-%2-%3"/>
      <w:lvlJc w:val="left"/>
      <w:pPr>
        <w:tabs>
          <w:tab w:val="num" w:pos="1365"/>
        </w:tabs>
        <w:ind w:left="1365" w:hanging="1365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365"/>
        </w:tabs>
        <w:ind w:left="1365" w:hanging="1365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365"/>
        </w:tabs>
        <w:ind w:left="1365" w:hanging="1365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365"/>
        </w:tabs>
        <w:ind w:left="1365" w:hanging="1365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6"/>
  </w:num>
  <w:num w:numId="2">
    <w:abstractNumId w:val="27"/>
  </w:num>
  <w:num w:numId="3">
    <w:abstractNumId w:val="31"/>
  </w:num>
  <w:num w:numId="4">
    <w:abstractNumId w:val="25"/>
  </w:num>
  <w:num w:numId="5">
    <w:abstractNumId w:val="0"/>
  </w:num>
  <w:num w:numId="6">
    <w:abstractNumId w:val="8"/>
  </w:num>
  <w:num w:numId="7">
    <w:abstractNumId w:val="28"/>
  </w:num>
  <w:num w:numId="8">
    <w:abstractNumId w:val="11"/>
  </w:num>
  <w:num w:numId="9">
    <w:abstractNumId w:val="2"/>
  </w:num>
  <w:num w:numId="10">
    <w:abstractNumId w:val="18"/>
  </w:num>
  <w:num w:numId="11">
    <w:abstractNumId w:val="16"/>
  </w:num>
  <w:num w:numId="12">
    <w:abstractNumId w:val="21"/>
  </w:num>
  <w:num w:numId="13">
    <w:abstractNumId w:val="23"/>
  </w:num>
  <w:num w:numId="14">
    <w:abstractNumId w:val="7"/>
  </w:num>
  <w:num w:numId="15">
    <w:abstractNumId w:val="14"/>
  </w:num>
  <w:num w:numId="16">
    <w:abstractNumId w:val="17"/>
  </w:num>
  <w:num w:numId="17">
    <w:abstractNumId w:val="13"/>
  </w:num>
  <w:num w:numId="18">
    <w:abstractNumId w:val="26"/>
  </w:num>
  <w:num w:numId="19">
    <w:abstractNumId w:val="5"/>
  </w:num>
  <w:num w:numId="20">
    <w:abstractNumId w:val="12"/>
  </w:num>
  <w:num w:numId="21">
    <w:abstractNumId w:val="1"/>
  </w:num>
  <w:num w:numId="22">
    <w:abstractNumId w:val="29"/>
  </w:num>
  <w:num w:numId="23">
    <w:abstractNumId w:val="4"/>
  </w:num>
  <w:num w:numId="24">
    <w:abstractNumId w:val="30"/>
  </w:num>
  <w:num w:numId="25">
    <w:abstractNumId w:val="24"/>
  </w:num>
  <w:num w:numId="26">
    <w:abstractNumId w:val="15"/>
  </w:num>
  <w:num w:numId="27">
    <w:abstractNumId w:val="9"/>
  </w:num>
  <w:num w:numId="28">
    <w:abstractNumId w:val="20"/>
  </w:num>
  <w:num w:numId="29">
    <w:abstractNumId w:val="22"/>
  </w:num>
  <w:num w:numId="30">
    <w:abstractNumId w:val="3"/>
  </w:num>
  <w:num w:numId="31">
    <w:abstractNumId w:val="19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rawingGridHorizontalSpacing w:val="23"/>
  <w:drawingGridVerticalSpacing w:val="181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76D8"/>
    <w:rsid w:val="000314F7"/>
    <w:rsid w:val="00035A7B"/>
    <w:rsid w:val="0005141C"/>
    <w:rsid w:val="0005786E"/>
    <w:rsid w:val="00062795"/>
    <w:rsid w:val="00070FDA"/>
    <w:rsid w:val="000B0D90"/>
    <w:rsid w:val="000C5312"/>
    <w:rsid w:val="000C75B8"/>
    <w:rsid w:val="000D4050"/>
    <w:rsid w:val="000E040C"/>
    <w:rsid w:val="000E1237"/>
    <w:rsid w:val="000E1CC8"/>
    <w:rsid w:val="000E3E5B"/>
    <w:rsid w:val="00102E66"/>
    <w:rsid w:val="00106DB6"/>
    <w:rsid w:val="001074B3"/>
    <w:rsid w:val="00110CA3"/>
    <w:rsid w:val="001146D3"/>
    <w:rsid w:val="00115B38"/>
    <w:rsid w:val="00134184"/>
    <w:rsid w:val="0015421F"/>
    <w:rsid w:val="00164ED2"/>
    <w:rsid w:val="001662DC"/>
    <w:rsid w:val="001776FE"/>
    <w:rsid w:val="00181185"/>
    <w:rsid w:val="001C2A00"/>
    <w:rsid w:val="001C6D5B"/>
    <w:rsid w:val="001D6058"/>
    <w:rsid w:val="00203182"/>
    <w:rsid w:val="002031CF"/>
    <w:rsid w:val="0022706D"/>
    <w:rsid w:val="00237068"/>
    <w:rsid w:val="002413D2"/>
    <w:rsid w:val="0024641D"/>
    <w:rsid w:val="00253312"/>
    <w:rsid w:val="0025426B"/>
    <w:rsid w:val="002629DE"/>
    <w:rsid w:val="00264E4A"/>
    <w:rsid w:val="002741F8"/>
    <w:rsid w:val="002A7A60"/>
    <w:rsid w:val="002B5A35"/>
    <w:rsid w:val="002B6DC2"/>
    <w:rsid w:val="002D48D7"/>
    <w:rsid w:val="002E198B"/>
    <w:rsid w:val="002F02FE"/>
    <w:rsid w:val="00321C19"/>
    <w:rsid w:val="003246E0"/>
    <w:rsid w:val="00324B94"/>
    <w:rsid w:val="00334828"/>
    <w:rsid w:val="003376D8"/>
    <w:rsid w:val="00340825"/>
    <w:rsid w:val="00354905"/>
    <w:rsid w:val="003563D7"/>
    <w:rsid w:val="003642CE"/>
    <w:rsid w:val="00367987"/>
    <w:rsid w:val="00373629"/>
    <w:rsid w:val="00376AC8"/>
    <w:rsid w:val="00387B44"/>
    <w:rsid w:val="0039420F"/>
    <w:rsid w:val="003A4587"/>
    <w:rsid w:val="003B1184"/>
    <w:rsid w:val="003B2B65"/>
    <w:rsid w:val="003B2C0E"/>
    <w:rsid w:val="003B62FB"/>
    <w:rsid w:val="003B783B"/>
    <w:rsid w:val="003C567A"/>
    <w:rsid w:val="003C6EE4"/>
    <w:rsid w:val="003F285F"/>
    <w:rsid w:val="003F6C35"/>
    <w:rsid w:val="004014DC"/>
    <w:rsid w:val="00403CD7"/>
    <w:rsid w:val="00404C89"/>
    <w:rsid w:val="00405155"/>
    <w:rsid w:val="00410A9F"/>
    <w:rsid w:val="00415A0E"/>
    <w:rsid w:val="00430759"/>
    <w:rsid w:val="00431014"/>
    <w:rsid w:val="00432A81"/>
    <w:rsid w:val="004367BE"/>
    <w:rsid w:val="0043774E"/>
    <w:rsid w:val="004723F5"/>
    <w:rsid w:val="00482F30"/>
    <w:rsid w:val="004876BA"/>
    <w:rsid w:val="004B36A5"/>
    <w:rsid w:val="004C559D"/>
    <w:rsid w:val="004C5F78"/>
    <w:rsid w:val="004D233F"/>
    <w:rsid w:val="004E061A"/>
    <w:rsid w:val="004F485F"/>
    <w:rsid w:val="005006B6"/>
    <w:rsid w:val="00501B73"/>
    <w:rsid w:val="00507D70"/>
    <w:rsid w:val="005135D7"/>
    <w:rsid w:val="00521B64"/>
    <w:rsid w:val="00534495"/>
    <w:rsid w:val="00541B53"/>
    <w:rsid w:val="00546306"/>
    <w:rsid w:val="005504E0"/>
    <w:rsid w:val="00552AC7"/>
    <w:rsid w:val="00567C73"/>
    <w:rsid w:val="00572B34"/>
    <w:rsid w:val="005735CC"/>
    <w:rsid w:val="00573961"/>
    <w:rsid w:val="00576C6E"/>
    <w:rsid w:val="005824C9"/>
    <w:rsid w:val="00587E5A"/>
    <w:rsid w:val="005A4BAE"/>
    <w:rsid w:val="005B6043"/>
    <w:rsid w:val="005C7F65"/>
    <w:rsid w:val="005D2408"/>
    <w:rsid w:val="005D559D"/>
    <w:rsid w:val="005D612E"/>
    <w:rsid w:val="005D6987"/>
    <w:rsid w:val="005E10C0"/>
    <w:rsid w:val="005F1D52"/>
    <w:rsid w:val="006007AF"/>
    <w:rsid w:val="00600BA3"/>
    <w:rsid w:val="00601E70"/>
    <w:rsid w:val="00603EBE"/>
    <w:rsid w:val="00617E1C"/>
    <w:rsid w:val="00627AAE"/>
    <w:rsid w:val="00645AE9"/>
    <w:rsid w:val="00661B70"/>
    <w:rsid w:val="00664F56"/>
    <w:rsid w:val="006666C0"/>
    <w:rsid w:val="00673D23"/>
    <w:rsid w:val="0067472A"/>
    <w:rsid w:val="00680809"/>
    <w:rsid w:val="006B3145"/>
    <w:rsid w:val="006C096C"/>
    <w:rsid w:val="006C4490"/>
    <w:rsid w:val="006D106D"/>
    <w:rsid w:val="006D3EB0"/>
    <w:rsid w:val="0072779C"/>
    <w:rsid w:val="00732C82"/>
    <w:rsid w:val="007362A0"/>
    <w:rsid w:val="00743317"/>
    <w:rsid w:val="0075131A"/>
    <w:rsid w:val="0075489F"/>
    <w:rsid w:val="00755E4B"/>
    <w:rsid w:val="007567F2"/>
    <w:rsid w:val="0075797D"/>
    <w:rsid w:val="007664DE"/>
    <w:rsid w:val="007667CE"/>
    <w:rsid w:val="0076777D"/>
    <w:rsid w:val="00770887"/>
    <w:rsid w:val="00775569"/>
    <w:rsid w:val="00790103"/>
    <w:rsid w:val="007B1F2B"/>
    <w:rsid w:val="007B4392"/>
    <w:rsid w:val="007C3CD0"/>
    <w:rsid w:val="007C79C5"/>
    <w:rsid w:val="007D1BE5"/>
    <w:rsid w:val="007D66B6"/>
    <w:rsid w:val="007E0D4B"/>
    <w:rsid w:val="007F0175"/>
    <w:rsid w:val="007F41AA"/>
    <w:rsid w:val="007F4C3E"/>
    <w:rsid w:val="0080674C"/>
    <w:rsid w:val="00811272"/>
    <w:rsid w:val="00815330"/>
    <w:rsid w:val="00820445"/>
    <w:rsid w:val="00824A12"/>
    <w:rsid w:val="008325F7"/>
    <w:rsid w:val="0083501B"/>
    <w:rsid w:val="00843A05"/>
    <w:rsid w:val="00854C00"/>
    <w:rsid w:val="00855A22"/>
    <w:rsid w:val="00860031"/>
    <w:rsid w:val="0087195C"/>
    <w:rsid w:val="00877445"/>
    <w:rsid w:val="008803C2"/>
    <w:rsid w:val="00891464"/>
    <w:rsid w:val="008A61F2"/>
    <w:rsid w:val="008C2A4B"/>
    <w:rsid w:val="008D57E9"/>
    <w:rsid w:val="008E6BC3"/>
    <w:rsid w:val="008F2C39"/>
    <w:rsid w:val="008F4234"/>
    <w:rsid w:val="008F76E3"/>
    <w:rsid w:val="009127D2"/>
    <w:rsid w:val="00921543"/>
    <w:rsid w:val="00933FAD"/>
    <w:rsid w:val="00934C4A"/>
    <w:rsid w:val="00942CDE"/>
    <w:rsid w:val="00961FEB"/>
    <w:rsid w:val="0096439D"/>
    <w:rsid w:val="0098482C"/>
    <w:rsid w:val="00991B8A"/>
    <w:rsid w:val="009A169A"/>
    <w:rsid w:val="009B7C59"/>
    <w:rsid w:val="009B7EFD"/>
    <w:rsid w:val="009C1AA8"/>
    <w:rsid w:val="009C3C27"/>
    <w:rsid w:val="009D0766"/>
    <w:rsid w:val="009E258E"/>
    <w:rsid w:val="009F7EB6"/>
    <w:rsid w:val="00A04F5E"/>
    <w:rsid w:val="00A15939"/>
    <w:rsid w:val="00A22BAD"/>
    <w:rsid w:val="00A36016"/>
    <w:rsid w:val="00A44909"/>
    <w:rsid w:val="00A44F92"/>
    <w:rsid w:val="00A557D3"/>
    <w:rsid w:val="00A60139"/>
    <w:rsid w:val="00A6320A"/>
    <w:rsid w:val="00A72613"/>
    <w:rsid w:val="00A77D90"/>
    <w:rsid w:val="00A92CE7"/>
    <w:rsid w:val="00AB2235"/>
    <w:rsid w:val="00AC1351"/>
    <w:rsid w:val="00AC67D0"/>
    <w:rsid w:val="00AE12E9"/>
    <w:rsid w:val="00AE2ECB"/>
    <w:rsid w:val="00AE30AB"/>
    <w:rsid w:val="00AE4250"/>
    <w:rsid w:val="00AF57B7"/>
    <w:rsid w:val="00B0102A"/>
    <w:rsid w:val="00B14915"/>
    <w:rsid w:val="00B16242"/>
    <w:rsid w:val="00B22D90"/>
    <w:rsid w:val="00B2445C"/>
    <w:rsid w:val="00B403DB"/>
    <w:rsid w:val="00B462F4"/>
    <w:rsid w:val="00B646C1"/>
    <w:rsid w:val="00B74E54"/>
    <w:rsid w:val="00B77687"/>
    <w:rsid w:val="00B8197B"/>
    <w:rsid w:val="00BA4C70"/>
    <w:rsid w:val="00BB0B7D"/>
    <w:rsid w:val="00BB7929"/>
    <w:rsid w:val="00BC1DDC"/>
    <w:rsid w:val="00BC1F78"/>
    <w:rsid w:val="00BC70C5"/>
    <w:rsid w:val="00BE107A"/>
    <w:rsid w:val="00BE6403"/>
    <w:rsid w:val="00BE70BE"/>
    <w:rsid w:val="00BF0B9B"/>
    <w:rsid w:val="00BF4B13"/>
    <w:rsid w:val="00BF7B93"/>
    <w:rsid w:val="00C0099C"/>
    <w:rsid w:val="00C1031A"/>
    <w:rsid w:val="00C30B48"/>
    <w:rsid w:val="00C3204F"/>
    <w:rsid w:val="00C37483"/>
    <w:rsid w:val="00C40B16"/>
    <w:rsid w:val="00C6121E"/>
    <w:rsid w:val="00C65C31"/>
    <w:rsid w:val="00C6652F"/>
    <w:rsid w:val="00C94668"/>
    <w:rsid w:val="00CC0F38"/>
    <w:rsid w:val="00CC4003"/>
    <w:rsid w:val="00CD277B"/>
    <w:rsid w:val="00CD362F"/>
    <w:rsid w:val="00CF4A2A"/>
    <w:rsid w:val="00D1057A"/>
    <w:rsid w:val="00D12E75"/>
    <w:rsid w:val="00D20E62"/>
    <w:rsid w:val="00D22357"/>
    <w:rsid w:val="00D43ECB"/>
    <w:rsid w:val="00D4686D"/>
    <w:rsid w:val="00D64918"/>
    <w:rsid w:val="00D705F1"/>
    <w:rsid w:val="00D80BA9"/>
    <w:rsid w:val="00D938BB"/>
    <w:rsid w:val="00DB04E0"/>
    <w:rsid w:val="00DB0F8E"/>
    <w:rsid w:val="00DB2E1B"/>
    <w:rsid w:val="00DB4FEE"/>
    <w:rsid w:val="00DC6617"/>
    <w:rsid w:val="00DD279F"/>
    <w:rsid w:val="00DE4980"/>
    <w:rsid w:val="00DF0C7D"/>
    <w:rsid w:val="00E002E2"/>
    <w:rsid w:val="00E04205"/>
    <w:rsid w:val="00E06705"/>
    <w:rsid w:val="00E3610B"/>
    <w:rsid w:val="00E55212"/>
    <w:rsid w:val="00E56D71"/>
    <w:rsid w:val="00E801E8"/>
    <w:rsid w:val="00E974C7"/>
    <w:rsid w:val="00EB4B2C"/>
    <w:rsid w:val="00EB655A"/>
    <w:rsid w:val="00EB7B3B"/>
    <w:rsid w:val="00EC5C3B"/>
    <w:rsid w:val="00EC6C2B"/>
    <w:rsid w:val="00EE20E3"/>
    <w:rsid w:val="00EF14C6"/>
    <w:rsid w:val="00EF7209"/>
    <w:rsid w:val="00F0566A"/>
    <w:rsid w:val="00F0665C"/>
    <w:rsid w:val="00F12370"/>
    <w:rsid w:val="00F16798"/>
    <w:rsid w:val="00F22304"/>
    <w:rsid w:val="00F24B6A"/>
    <w:rsid w:val="00F26DF2"/>
    <w:rsid w:val="00F32238"/>
    <w:rsid w:val="00F421B6"/>
    <w:rsid w:val="00F45EBA"/>
    <w:rsid w:val="00F504BB"/>
    <w:rsid w:val="00F54528"/>
    <w:rsid w:val="00F569DB"/>
    <w:rsid w:val="00F72A50"/>
    <w:rsid w:val="00F74DD3"/>
    <w:rsid w:val="00F77B70"/>
    <w:rsid w:val="00F815AE"/>
    <w:rsid w:val="00F847AB"/>
    <w:rsid w:val="00F853CD"/>
    <w:rsid w:val="00FB0260"/>
    <w:rsid w:val="00FB1B39"/>
    <w:rsid w:val="00FB6953"/>
    <w:rsid w:val="00FD3AF7"/>
    <w:rsid w:val="00FE2F68"/>
    <w:rsid w:val="00FE3A10"/>
    <w:rsid w:val="00FE572F"/>
    <w:rsid w:val="00FF6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91CF97"/>
  <w15:docId w15:val="{F8025212-F62F-4BC4-8629-F1FE688B3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C3E"/>
    <w:rPr>
      <w:lang w:val="ru-RU" w:eastAsia="lt-LT"/>
    </w:rPr>
  </w:style>
  <w:style w:type="paragraph" w:styleId="Heading1">
    <w:name w:val="heading 1"/>
    <w:basedOn w:val="Normal"/>
    <w:next w:val="Normal"/>
    <w:qFormat/>
    <w:rsid w:val="00415A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15A0E"/>
    <w:pPr>
      <w:keepNext/>
      <w:jc w:val="both"/>
      <w:outlineLvl w:val="1"/>
    </w:pPr>
    <w:rPr>
      <w:sz w:val="24"/>
      <w:lang w:eastAsia="en-US"/>
    </w:rPr>
  </w:style>
  <w:style w:type="paragraph" w:styleId="Heading3">
    <w:name w:val="heading 3"/>
    <w:basedOn w:val="Normal"/>
    <w:next w:val="Normal"/>
    <w:qFormat/>
    <w:rsid w:val="0075797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F4C3E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7F4C3E"/>
    <w:pPr>
      <w:tabs>
        <w:tab w:val="center" w:pos="4819"/>
        <w:tab w:val="right" w:pos="9638"/>
      </w:tabs>
    </w:pPr>
  </w:style>
  <w:style w:type="paragraph" w:styleId="Title">
    <w:name w:val="Title"/>
    <w:basedOn w:val="Normal"/>
    <w:qFormat/>
    <w:rsid w:val="007F4C3E"/>
    <w:pPr>
      <w:jc w:val="center"/>
    </w:pPr>
    <w:rPr>
      <w:sz w:val="24"/>
    </w:rPr>
  </w:style>
  <w:style w:type="character" w:styleId="Hyperlink">
    <w:name w:val="Hyperlink"/>
    <w:rsid w:val="007F4C3E"/>
    <w:rPr>
      <w:color w:val="0000FF"/>
      <w:u w:val="single"/>
    </w:rPr>
  </w:style>
  <w:style w:type="paragraph" w:styleId="BalloonText">
    <w:name w:val="Balloon Text"/>
    <w:basedOn w:val="Normal"/>
    <w:semiHidden/>
    <w:rsid w:val="007F4C3E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667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lt-LT"/>
    </w:rPr>
  </w:style>
  <w:style w:type="character" w:customStyle="1" w:styleId="HTMLPreformattedChar">
    <w:name w:val="HTML Preformatted Char"/>
    <w:link w:val="HTMLPreformatted"/>
    <w:uiPriority w:val="99"/>
    <w:semiHidden/>
    <w:rsid w:val="007667CE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DB2E1B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41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0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2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0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4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arantija@laumetris.lt" TargetMode="External"/><Relationship Id="rId1" Type="http://schemas.openxmlformats.org/officeDocument/2006/relationships/hyperlink" Target="http://www.laumetris.l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Google%20Drive\Laumetris\U&#382;sienis\&#352;ablonas%202018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D732839-46A5-477E-ABDC-02329E19B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Šablonas 2018.dotx</Template>
  <TotalTime>426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UAB „Laumetris“</vt:lpstr>
      <vt:lpstr>UAB „Laumetris“</vt:lpstr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UAB „Laumetris“</dc:title>
  <dc:creator>PC</dc:creator>
  <cp:lastModifiedBy>Taurius Putna</cp:lastModifiedBy>
  <cp:revision>22</cp:revision>
  <cp:lastPrinted>2021-10-28T15:07:00Z</cp:lastPrinted>
  <dcterms:created xsi:type="dcterms:W3CDTF">2018-11-19T19:39:00Z</dcterms:created>
  <dcterms:modified xsi:type="dcterms:W3CDTF">2021-10-28T15:07:00Z</dcterms:modified>
</cp:coreProperties>
</file>